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EDC" w:rsidRDefault="005260F5" w:rsidP="00AC0EDC">
      <w:pPr>
        <w:pStyle w:val="Heading2"/>
        <w:jc w:val="both"/>
        <w:rPr>
          <w:lang w:val="en-GB"/>
        </w:rPr>
      </w:pPr>
      <w:r>
        <w:rPr>
          <w:lang w:val="en-GB"/>
        </w:rPr>
        <w:t>Additional file 1.</w:t>
      </w:r>
      <w:bookmarkStart w:id="0" w:name="_GoBack"/>
      <w:bookmarkEnd w:id="0"/>
    </w:p>
    <w:p w:rsidR="00AC0EDC" w:rsidRDefault="00AC0EDC" w:rsidP="00AC0EDC">
      <w:pPr>
        <w:spacing w:line="240" w:lineRule="auto"/>
        <w:jc w:val="both"/>
        <w:rPr>
          <w:lang w:val="en-GB"/>
        </w:rPr>
      </w:pPr>
      <w:r>
        <w:rPr>
          <w:b/>
          <w:lang w:val="en-GB"/>
        </w:rPr>
        <w:t>Table S1</w:t>
      </w:r>
      <w:r>
        <w:rPr>
          <w:lang w:val="en-GB"/>
        </w:rPr>
        <w:t xml:space="preserve">. Functional genomic annotation of detected ORFs in </w:t>
      </w:r>
      <w:proofErr w:type="spellStart"/>
      <w:r>
        <w:rPr>
          <w:lang w:val="en-GB"/>
        </w:rPr>
        <w:t>phages</w:t>
      </w:r>
      <w:proofErr w:type="spellEnd"/>
      <w:r>
        <w:rPr>
          <w:lang w:val="en-GB"/>
        </w:rPr>
        <w:t xml:space="preserve"> pro</w:t>
      </w:r>
      <w:r>
        <w:sym w:font="Symbol" w:char="F046"/>
      </w:r>
      <w:r>
        <w:rPr>
          <w:lang w:val="en-GB"/>
        </w:rPr>
        <w:t>1/pro</w:t>
      </w:r>
      <w:r>
        <w:sym w:font="Symbol" w:char="F046"/>
      </w:r>
      <w:r>
        <w:rPr>
          <w:lang w:val="en-GB"/>
        </w:rPr>
        <w:t>5.</w:t>
      </w:r>
    </w:p>
    <w:tbl>
      <w:tblPr>
        <w:tblStyle w:val="Tabelraster1"/>
        <w:tblW w:w="10452" w:type="dxa"/>
        <w:tblInd w:w="-572" w:type="dxa"/>
        <w:tblLook w:val="04A0" w:firstRow="1" w:lastRow="0" w:firstColumn="1" w:lastColumn="0" w:noHBand="0" w:noVBand="1"/>
      </w:tblPr>
      <w:tblGrid>
        <w:gridCol w:w="737"/>
        <w:gridCol w:w="773"/>
        <w:gridCol w:w="774"/>
        <w:gridCol w:w="774"/>
        <w:gridCol w:w="564"/>
        <w:gridCol w:w="4175"/>
        <w:gridCol w:w="2655"/>
      </w:tblGrid>
      <w:tr w:rsidR="00AC0EDC" w:rsidTr="00AC0EDC">
        <w:trPr>
          <w:trHeight w:val="660"/>
        </w:trPr>
        <w:tc>
          <w:tcPr>
            <w:tcW w:w="737" w:type="dxa"/>
            <w:hideMark/>
          </w:tcPr>
          <w:p w:rsidR="00AC0EDC" w:rsidRDefault="00AC0EDC" w:rsidP="00AC0EDC">
            <w:pPr>
              <w:jc w:val="both"/>
            </w:pPr>
            <w:r>
              <w:rPr>
                <w:lang w:val="en-GB"/>
              </w:rPr>
              <w:t>ORF</w:t>
            </w:r>
          </w:p>
        </w:tc>
        <w:tc>
          <w:tcPr>
            <w:tcW w:w="773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Start codon</w:t>
            </w:r>
          </w:p>
        </w:tc>
        <w:tc>
          <w:tcPr>
            <w:tcW w:w="774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Start</w:t>
            </w:r>
          </w:p>
        </w:tc>
        <w:tc>
          <w:tcPr>
            <w:tcW w:w="774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End</w:t>
            </w:r>
          </w:p>
        </w:tc>
        <w:tc>
          <w:tcPr>
            <w:tcW w:w="564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Size (aa)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NCBI protein–protein blast similarities with [organism]</w:t>
            </w:r>
          </w:p>
        </w:tc>
        <w:tc>
          <w:tcPr>
            <w:tcW w:w="265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function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 ←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1246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 integrase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µl36]; integrase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Integrase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2 ← 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1946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1368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192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Sie</w:t>
            </w:r>
            <w:r w:rsidRPr="0046342C">
              <w:rPr>
                <w:vertAlign w:val="subscript"/>
                <w:lang w:val="en-GB"/>
              </w:rPr>
              <w:t>IL409</w:t>
            </w:r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409] ; ORF2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bIL309]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Defense</w:t>
            </w:r>
            <w:proofErr w:type="spellEnd"/>
            <w:r>
              <w:rPr>
                <w:lang w:val="en-GB"/>
              </w:rPr>
              <w:t xml:space="preserve"> mechanisms (Sie system)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 ←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2866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2030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278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Cro</w:t>
            </w:r>
            <w:proofErr w:type="spellEnd"/>
            <w:r>
              <w:rPr>
                <w:lang w:val="en-GB"/>
              </w:rPr>
              <w:t>/C1-type repressor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bIL309];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Repressor, transcriptional regulation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3083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3262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 Putative transcription regulator [ 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phiLC3 ];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Transcriptional regulation</w:t>
            </w: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3283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3525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80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Cro</w:t>
            </w:r>
            <w:proofErr w:type="spellEnd"/>
            <w:r>
              <w:rPr>
                <w:lang w:val="en-GB"/>
              </w:rPr>
              <w:t>/C1-type domain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bIL309, 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DNA-binding, repressor, transcriptional regulation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3538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4362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274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BRO-like protein, Prophage </w:t>
            </w:r>
            <w:proofErr w:type="spellStart"/>
            <w:r>
              <w:rPr>
                <w:lang w:val="en-GB"/>
              </w:rPr>
              <w:t>antirepressor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NCDO 2118]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Transcriptional regulation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4375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4665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96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ORF7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DNA-binding</w:t>
            </w: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4732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4968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78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ul36_10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µl36]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5073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5591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172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Bacteriophage Mu Gam like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1].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DNA repair, replication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5600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6358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252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essential recombination function protein, Erf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1]; putative translation initiation factor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µl36]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Recombination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6351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6776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141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Single-stranded DNA-binding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DNA recombination and repair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6905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7687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260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Replication initiation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Replication</w:t>
            </w: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7687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8412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241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topoisomerase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DNA topology (supercoiling–relaxation, (de)catenation)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8409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9167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252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Site-specific DNA-methyltransferase (adenine-specific)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Defense</w:t>
            </w:r>
            <w:proofErr w:type="spellEnd"/>
            <w:r>
              <w:rPr>
                <w:lang w:val="en-GB"/>
              </w:rPr>
              <w:t xml:space="preserve"> mechanisms (RMS)</w:t>
            </w: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9142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9546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134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Putative </w:t>
            </w:r>
            <w:proofErr w:type="spellStart"/>
            <w:r>
              <w:rPr>
                <w:lang w:val="en-GB"/>
              </w:rPr>
              <w:t>RusA</w:t>
            </w:r>
            <w:proofErr w:type="spellEnd"/>
            <w:r>
              <w:rPr>
                <w:lang w:val="en-GB"/>
              </w:rPr>
              <w:t xml:space="preserve"> resolvase (crossover junction </w:t>
            </w:r>
            <w:proofErr w:type="spellStart"/>
            <w:r>
              <w:rPr>
                <w:lang w:val="en-GB"/>
              </w:rPr>
              <w:t>endodeoxyribonuclease</w:t>
            </w:r>
            <w:proofErr w:type="spellEnd"/>
            <w:r>
              <w:rPr>
                <w:lang w:val="en-GB"/>
              </w:rPr>
              <w:t>) 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DNA replication,   recombination, and repair</w:t>
            </w: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9550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9744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64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ORF15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r1t]; ORF19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bIL285]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                   </w:t>
            </w:r>
          </w:p>
        </w:tc>
      </w:tr>
      <w:tr w:rsidR="00AC0EDC" w:rsidTr="00AC0EDC">
        <w:trPr>
          <w:trHeight w:val="936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9737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9976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BK5-T]; unknown [Bacteriophage Tuc2009]; ORF16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r1t]; Mobile element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  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Mobile element protein</w:t>
            </w: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10088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10267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r1tp17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r1t]; hypothetical protein 19 </w:t>
            </w:r>
            <w:r>
              <w:rPr>
                <w:lang w:val="en-GB"/>
              </w:rPr>
              <w:lastRenderedPageBreak/>
              <w:t>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Tuc2009]; 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µl36A]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10257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10826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Tuc2009_20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Tuc2009]; ORF23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bIL285]; ORF18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10837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11097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86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LACR_1789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SK11]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11098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11304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68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ul36]; ORF25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bIL285]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11297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11926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65% ORF19  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TP901-1]; 67% L-asparaginase/archaeal </w:t>
            </w:r>
            <w:proofErr w:type="spellStart"/>
            <w:r>
              <w:rPr>
                <w:lang w:val="en-GB"/>
              </w:rPr>
              <w:t>Glu-tRNAGln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amidotransferase</w:t>
            </w:r>
            <w:proofErr w:type="spellEnd"/>
            <w:r>
              <w:rPr>
                <w:lang w:val="en-GB"/>
              </w:rPr>
              <w:t xml:space="preserve"> subunit D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11923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12342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dUTPase</w:t>
            </w:r>
            <w:proofErr w:type="spellEnd"/>
            <w:r>
              <w:rPr>
                <w:lang w:val="en-GB"/>
              </w:rPr>
              <w:t>/aminotransferase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dUTPase</w:t>
            </w:r>
            <w:proofErr w:type="spellEnd"/>
            <w:r>
              <w:rPr>
                <w:lang w:val="en-GB"/>
              </w:rPr>
              <w:t>/aminotransferase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12347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12616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LGMT14_01283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garvieae</w:t>
            </w:r>
            <w:proofErr w:type="spellEnd"/>
            <w:r>
              <w:rPr>
                <w:lang w:val="en-GB"/>
              </w:rPr>
              <w:t xml:space="preserve">] </w:t>
            </w:r>
            <w:r w:rsidRPr="005653F4">
              <w:rPr>
                <w:lang w:val="en-GB"/>
              </w:rPr>
              <w:t>prophage pi3 protein 34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12613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12927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104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P620_05210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KLDS 4.0325]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12939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13328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unique hypothetical protein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13325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13651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108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unique hypothetical protein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13648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14028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126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phiLC3]; hypothetical protein P620_05220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KLDS 4.0325]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14047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14277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76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rather unique; only hypothetical protein llh_10765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A76]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14335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14463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42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rather unique; only ORF26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31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14672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14914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80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gp023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KSY1]; hypothetical protein CVCAS_1006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CV56]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14995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15417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140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Tuc2009_26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Tuc2009]; hypothetical protein µl36_35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33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15788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16198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136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Phage </w:t>
            </w: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, small subunit </w:t>
            </w:r>
            <w:proofErr w:type="spellStart"/>
            <w:r>
              <w:rPr>
                <w:lang w:val="en-GB"/>
              </w:rPr>
              <w:t>TerS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TP901-1];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/endonuclease 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16191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17579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462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Phage </w:t>
            </w: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, large subunit </w:t>
            </w:r>
            <w:proofErr w:type="spellStart"/>
            <w:r>
              <w:rPr>
                <w:lang w:val="en-GB"/>
              </w:rPr>
              <w:t>TerL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TP901-1C];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/endonuclease 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17580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18938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452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Portal protein ORF32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TP901-1]; putative portal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chromosome packaging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36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18942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19982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346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Mu protein F like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SK11]; putative minor capsid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minor capsid protein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37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20028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20360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Tuc2009_33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head protein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20484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21146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220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scaffolding protein, putative, SFP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scaffold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21148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21966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272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capsid protein MHP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TP901-1];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major capsid protein </w:t>
            </w: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40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22026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22166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Tuc2009_38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22150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22482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P335]; phage gp6-like head-tail connector domain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head-tail connector 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42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22479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22790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103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P335]; membrane-associated phospholipid phosphatase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JCM 5805, dbj|GAM79418.1|]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phospholipid phosphatase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43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22787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23113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108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Tuc2009_41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tail-component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44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23110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23499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structural protein 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capsid and scaffold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45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23510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24019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tail protein MTP ORF42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tail protein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24135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24485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116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tape measure chaperone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47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24569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24838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89</w:t>
            </w:r>
          </w:p>
        </w:tc>
        <w:tc>
          <w:tcPr>
            <w:tcW w:w="417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ul36]; 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P335]; 72% ORF44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 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non-ribosomal peptide synthetase</w:t>
            </w:r>
          </w:p>
        </w:tc>
      </w:tr>
      <w:tr w:rsidR="00AC0EDC" w:rsidRPr="00372744" w:rsidTr="00AC0EDC">
        <w:trPr>
          <w:trHeight w:val="936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48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24854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25978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374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321E91">
              <w:rPr>
                <w:lang w:val="en-GB"/>
              </w:rPr>
              <w:t>phage tail length tape-measure protein, partial</w:t>
            </w:r>
            <w:r>
              <w:rPr>
                <w:lang w:val="en-GB"/>
              </w:rPr>
              <w:t>;</w:t>
            </w:r>
            <w:r w:rsidRPr="00321E91">
              <w:rPr>
                <w:lang w:val="en-GB"/>
              </w:rPr>
              <w:t xml:space="preserve"> </w:t>
            </w:r>
            <w:r>
              <w:rPr>
                <w:lang w:val="en-GB"/>
              </w:rPr>
              <w:t>most identical to Minor tail protein gp26-like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SK11] N-terminus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determines the length of the phage tail</w:t>
            </w: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49 ←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26785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26027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252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ATPase AAA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KLDS 4.0325]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movement of the transposon (transposase/ATPase AAA)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50 ←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27981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26797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394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integrase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KLDS 4.0325]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transposase/integrase</w:t>
            </w: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51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28088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29647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519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C-terminal sequence of tape measure protein TMP ORF45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determines the length of the phage tail</w:t>
            </w:r>
          </w:p>
        </w:tc>
      </w:tr>
      <w:tr w:rsidR="00AC0EDC" w:rsidRPr="00372744" w:rsidTr="00AC0EDC">
        <w:trPr>
          <w:trHeight w:val="936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52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29657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30418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253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distal tail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P335]; Chain S, The Structure Of A 1.8 </w:t>
            </w:r>
            <w:proofErr w:type="spellStart"/>
            <w:r>
              <w:rPr>
                <w:lang w:val="en-GB"/>
              </w:rPr>
              <w:t>Mda</w:t>
            </w:r>
            <w:proofErr w:type="spellEnd"/>
            <w:r>
              <w:rPr>
                <w:lang w:val="en-GB"/>
              </w:rPr>
              <w:t xml:space="preserve"> Viral Genome Injection Device Suggests Alternative Infection Mechanisms ORF46 </w:t>
            </w:r>
            <w:proofErr w:type="spellStart"/>
            <w:r>
              <w:rPr>
                <w:lang w:val="en-GB"/>
              </w:rPr>
              <w:t>Dit</w:t>
            </w:r>
            <w:proofErr w:type="spellEnd"/>
            <w:r>
              <w:rPr>
                <w:lang w:val="en-GB"/>
              </w:rPr>
              <w:t xml:space="preserve"> 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Tail element, Viral Genome Injection Device pdb|4DIV|T</w:t>
            </w:r>
          </w:p>
        </w:tc>
      </w:tr>
      <w:tr w:rsidR="00AC0EDC" w:rsidRPr="00372744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53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30418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33174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918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ORF47 Tal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TP901-1];  peptidase M23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>]; putative tail associated lysin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Tail </w:t>
            </w:r>
            <w:proofErr w:type="spellStart"/>
            <w:r>
              <w:rPr>
                <w:lang w:val="en-GB"/>
              </w:rPr>
              <w:t>fiber</w:t>
            </w:r>
            <w:proofErr w:type="spellEnd"/>
            <w:r>
              <w:rPr>
                <w:lang w:val="en-GB"/>
              </w:rPr>
              <w:t>; Peptidase (family M23/M37)</w:t>
            </w:r>
          </w:p>
        </w:tc>
      </w:tr>
      <w:tr w:rsidR="00AC0EDC" w:rsidTr="00AC0EDC">
        <w:trPr>
          <w:trHeight w:val="936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54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33187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34167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326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structural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ul36];  SAM-dependent methyltransferases [JCM 5805 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]; ORF48 </w:t>
            </w:r>
            <w:proofErr w:type="spellStart"/>
            <w:r>
              <w:rPr>
                <w:lang w:val="en-GB"/>
              </w:rPr>
              <w:t>BppU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upper base plate protein</w:t>
            </w:r>
          </w:p>
        </w:tc>
      </w:tr>
      <w:tr w:rsidR="00AC0EDC" w:rsidTr="00AC0EDC">
        <w:trPr>
          <w:trHeight w:val="624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55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34157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34942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261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base plate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P335];  signal transduction histidine kinase [JCM 5805 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>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signalling, tail, host specificity</w:t>
            </w:r>
          </w:p>
        </w:tc>
      </w:tr>
      <w:tr w:rsidR="00AC0EDC" w:rsidRPr="00372744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56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34961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35452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163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Baseplate Tripod, BPP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ORF49 BppLTP901-1]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Lower base plate, Receptor Binding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57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35466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35690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74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holin</w:t>
            </w:r>
            <w:proofErr w:type="spellEnd"/>
            <w:r>
              <w:rPr>
                <w:lang w:val="en-GB"/>
              </w:rPr>
              <w:t>, ORF58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permeabilization of the membrane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58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35703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38066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787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neck passage structure ORF59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neck passage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59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38091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38357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88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holin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LysA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permeabilization of the membrane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60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38354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39643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429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lysin, </w:t>
            </w:r>
            <w:proofErr w:type="spellStart"/>
            <w:r>
              <w:rPr>
                <w:lang w:val="en-GB"/>
              </w:rPr>
              <w:t>LysB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degrading the cell wall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61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39879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40838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319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Abi-like protein, CAAX protease [</w:t>
            </w:r>
            <w:r w:rsidRPr="008D5514">
              <w:rPr>
                <w:i/>
                <w:lang w:val="en-GB"/>
              </w:rPr>
              <w:t>Streptococcus thermophilus</w:t>
            </w:r>
            <w:r>
              <w:rPr>
                <w:lang w:val="en-GB"/>
              </w:rPr>
              <w:t xml:space="preserve"> TH1477] 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Defense</w:t>
            </w:r>
            <w:proofErr w:type="spellEnd"/>
            <w:r>
              <w:rPr>
                <w:lang w:val="en-GB"/>
              </w:rPr>
              <w:t xml:space="preserve"> mechanisms (Abi-system)</w:t>
            </w:r>
          </w:p>
        </w:tc>
      </w:tr>
      <w:tr w:rsidR="00AC0EDC" w:rsidTr="00AC0EDC">
        <w:trPr>
          <w:trHeight w:val="312"/>
        </w:trPr>
        <w:tc>
          <w:tcPr>
            <w:tcW w:w="73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62</w:t>
            </w:r>
          </w:p>
        </w:tc>
        <w:tc>
          <w:tcPr>
            <w:tcW w:w="77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41110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41247</w:t>
            </w:r>
          </w:p>
        </w:tc>
        <w:tc>
          <w:tcPr>
            <w:tcW w:w="56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45</w:t>
            </w:r>
          </w:p>
        </w:tc>
        <w:tc>
          <w:tcPr>
            <w:tcW w:w="417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prophage pi3 protein 03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Il1403] </w:t>
            </w:r>
            <w:r w:rsidRPr="00DE2C38">
              <w:rPr>
                <w:lang w:val="en-GB"/>
              </w:rPr>
              <w:t>DNA methylase N</w:t>
            </w:r>
            <w:r>
              <w:rPr>
                <w:lang w:val="en-GB"/>
              </w:rPr>
              <w:t xml:space="preserve">-4/N-6|Restriction/modification </w:t>
            </w:r>
            <w:r w:rsidRPr="00DE2C38">
              <w:rPr>
                <w:lang w:val="en-GB"/>
              </w:rPr>
              <w:t>DNA-methylase</w:t>
            </w:r>
          </w:p>
        </w:tc>
        <w:tc>
          <w:tcPr>
            <w:tcW w:w="265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Defense</w:t>
            </w:r>
            <w:proofErr w:type="spellEnd"/>
            <w:r>
              <w:rPr>
                <w:lang w:val="en-GB"/>
              </w:rPr>
              <w:t xml:space="preserve"> mechanisms (RMS)</w:t>
            </w:r>
          </w:p>
        </w:tc>
      </w:tr>
    </w:tbl>
    <w:p w:rsidR="00AC0EDC" w:rsidRDefault="00AC0EDC" w:rsidP="00AC0EDC">
      <w:pPr>
        <w:spacing w:line="240" w:lineRule="auto"/>
        <w:jc w:val="both"/>
      </w:pPr>
    </w:p>
    <w:p w:rsidR="00AC0EDC" w:rsidRDefault="00AC0EDC">
      <w:pPr>
        <w:rPr>
          <w:b/>
          <w:lang w:val="en-GB"/>
        </w:rPr>
      </w:pPr>
      <w:r>
        <w:rPr>
          <w:b/>
          <w:lang w:val="en-GB"/>
        </w:rPr>
        <w:br w:type="page"/>
      </w:r>
    </w:p>
    <w:p w:rsidR="00AC0EDC" w:rsidRDefault="00AC0EDC" w:rsidP="00AC0EDC">
      <w:pPr>
        <w:spacing w:line="240" w:lineRule="auto"/>
        <w:jc w:val="both"/>
        <w:rPr>
          <w:lang w:val="en-GB"/>
        </w:rPr>
      </w:pPr>
      <w:r>
        <w:rPr>
          <w:b/>
          <w:lang w:val="en-GB"/>
        </w:rPr>
        <w:lastRenderedPageBreak/>
        <w:t>Table S2</w:t>
      </w:r>
      <w:r>
        <w:rPr>
          <w:lang w:val="en-GB"/>
        </w:rPr>
        <w:t xml:space="preserve">. Functional genomic annotation of detected ORFs in </w:t>
      </w:r>
      <w:proofErr w:type="spellStart"/>
      <w:r>
        <w:rPr>
          <w:lang w:val="en-GB"/>
        </w:rPr>
        <w:t>phages</w:t>
      </w:r>
      <w:proofErr w:type="spellEnd"/>
      <w:r>
        <w:rPr>
          <w:lang w:val="en-GB"/>
        </w:rPr>
        <w:t xml:space="preserve"> pro</w:t>
      </w:r>
      <w:r>
        <w:sym w:font="Symbol" w:char="F046"/>
      </w:r>
      <w:r>
        <w:rPr>
          <w:lang w:val="en-GB"/>
        </w:rPr>
        <w:t>2/pro</w:t>
      </w:r>
      <w:r>
        <w:sym w:font="Symbol" w:char="F046"/>
      </w:r>
      <w:r>
        <w:rPr>
          <w:lang w:val="en-GB"/>
        </w:rPr>
        <w:t>4.</w:t>
      </w:r>
    </w:p>
    <w:tbl>
      <w:tblPr>
        <w:tblStyle w:val="Tabelraster1"/>
        <w:tblW w:w="10490" w:type="dxa"/>
        <w:tblInd w:w="-572" w:type="dxa"/>
        <w:tblLook w:val="04A0" w:firstRow="1" w:lastRow="0" w:firstColumn="1" w:lastColumn="0" w:noHBand="0" w:noVBand="1"/>
      </w:tblPr>
      <w:tblGrid>
        <w:gridCol w:w="687"/>
        <w:gridCol w:w="851"/>
        <w:gridCol w:w="774"/>
        <w:gridCol w:w="774"/>
        <w:gridCol w:w="663"/>
        <w:gridCol w:w="4048"/>
        <w:gridCol w:w="2693"/>
      </w:tblGrid>
      <w:tr w:rsidR="00AC0EDC" w:rsidTr="00AC0EDC">
        <w:trPr>
          <w:trHeight w:val="660"/>
        </w:trPr>
        <w:tc>
          <w:tcPr>
            <w:tcW w:w="687" w:type="dxa"/>
            <w:hideMark/>
          </w:tcPr>
          <w:p w:rsidR="00AC0EDC" w:rsidRDefault="00AC0EDC" w:rsidP="00AC0EDC">
            <w:pPr>
              <w:jc w:val="both"/>
            </w:pPr>
            <w:r>
              <w:rPr>
                <w:lang w:val="en-GB"/>
              </w:rPr>
              <w:t>ORF</w:t>
            </w:r>
          </w:p>
        </w:tc>
        <w:tc>
          <w:tcPr>
            <w:tcW w:w="851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Start codon</w:t>
            </w:r>
          </w:p>
        </w:tc>
        <w:tc>
          <w:tcPr>
            <w:tcW w:w="774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Start</w:t>
            </w:r>
          </w:p>
        </w:tc>
        <w:tc>
          <w:tcPr>
            <w:tcW w:w="774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End</w:t>
            </w:r>
          </w:p>
        </w:tc>
        <w:tc>
          <w:tcPr>
            <w:tcW w:w="663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Size (aa)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NCBI protein–protein blast similarities with [organism]</w:t>
            </w:r>
          </w:p>
        </w:tc>
        <w:tc>
          <w:tcPr>
            <w:tcW w:w="2693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function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1275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136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379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integrase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Integrase</w:t>
            </w:r>
          </w:p>
        </w:tc>
      </w:tr>
      <w:tr w:rsidR="00AC0EDC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2140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1325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271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repressor CI/C2 family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HP] 79%, C-terminus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Repressor, transcriptional regulation</w:t>
            </w:r>
          </w:p>
        </w:tc>
      </w:tr>
      <w:tr w:rsidR="00AC0EDC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2403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2651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82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Cro</w:t>
            </w:r>
            <w:proofErr w:type="spellEnd"/>
            <w:r>
              <w:rPr>
                <w:lang w:val="en-GB"/>
              </w:rPr>
              <w:t>/Cl family transcriptional regulator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KLDS 4.0325]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Transcriptional regulation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2664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3407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247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Phage </w:t>
            </w:r>
            <w:proofErr w:type="spellStart"/>
            <w:r>
              <w:rPr>
                <w:lang w:val="en-GB"/>
              </w:rPr>
              <w:t>antirepressor</w:t>
            </w:r>
            <w:proofErr w:type="spellEnd"/>
            <w:r>
              <w:rPr>
                <w:lang w:val="en-GB"/>
              </w:rPr>
              <w:t xml:space="preserve"> protein, ORF6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Transcriptional regulation</w:t>
            </w:r>
          </w:p>
        </w:tc>
      </w:tr>
      <w:tr w:rsidR="00AC0EDC" w:rsidRPr="00372744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3421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3759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112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P620_08995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KLDS 4.0325]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3911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4117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68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D47A42">
              <w:rPr>
                <w:lang w:val="en-GB"/>
              </w:rPr>
              <w:t>putative DNA-binding protein</w:t>
            </w:r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1];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JCM 5805]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4487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4110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125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DNA-binding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JCM 5805]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Transcriptional regulation</w:t>
            </w:r>
          </w:p>
        </w:tc>
      </w:tr>
      <w:tr w:rsidR="00AC0EDC" w:rsidRPr="00B06915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4592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4807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73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ORF11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bIL286]; predicted outer membrane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JCM 5805]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4928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5446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172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B277DA">
              <w:rPr>
                <w:lang w:val="en-GB"/>
              </w:rPr>
              <w:t>Bacteriophage Mu Gam like protein</w:t>
            </w:r>
            <w:r>
              <w:rPr>
                <w:lang w:val="en-GB"/>
              </w:rPr>
              <w:t>, ORF14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TP712]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5455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6174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239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nucleotide-binding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TP712]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6174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6677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167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single-stranded DNA-binding protein SSB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TP712]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6811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7593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260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replication initiation protein [Bacteriophage Tuc2009]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7593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8318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241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topoisomerase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8315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9073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252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Adenine-specific methyltransferase 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Defense</w:t>
            </w:r>
            <w:proofErr w:type="spellEnd"/>
            <w:r>
              <w:rPr>
                <w:lang w:val="en-GB"/>
              </w:rPr>
              <w:t xml:space="preserve"> mechanisms</w:t>
            </w:r>
          </w:p>
        </w:tc>
      </w:tr>
      <w:tr w:rsidR="00AC0EDC" w:rsidRPr="00372744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9063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9452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129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crossover junction </w:t>
            </w:r>
            <w:proofErr w:type="spellStart"/>
            <w:r>
              <w:rPr>
                <w:lang w:val="en-GB"/>
              </w:rPr>
              <w:t>endodeoxyribonuclease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RusA</w:t>
            </w:r>
            <w:proofErr w:type="spellEnd"/>
            <w:r>
              <w:rPr>
                <w:lang w:val="en-GB"/>
              </w:rPr>
              <w:t xml:space="preserve"> 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9456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9695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79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Tuc2009_18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Tuc2009]; Mobile element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9711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10019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102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10185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10298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10288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10866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192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ORF23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bIL285]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10877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11272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131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P335]; predicted metal-dependent hydrolase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JCM 5805]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11265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11837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190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22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11834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12253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139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dUTPase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12258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12602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114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prophage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CV56]; mismatch repair ATPase C-term. 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JCM 5805]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12599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12850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83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conserved 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CV56]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12840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13034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64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ul36_26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13061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13246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61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P335p27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 </w:t>
            </w:r>
            <w:proofErr w:type="spellStart"/>
            <w:r>
              <w:rPr>
                <w:lang w:val="en-GB"/>
              </w:rPr>
              <w:t>sensu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lato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DNA-binding</w:t>
            </w:r>
          </w:p>
        </w:tc>
      </w:tr>
      <w:tr w:rsidR="00AC0EDC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13328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13750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140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ORF36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bIL309]; activator of late transcription ALT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Activation of late transcription</w:t>
            </w:r>
          </w:p>
        </w:tc>
      </w:tr>
      <w:tr w:rsidR="00AC0EDC" w:rsidRPr="00372744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14000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14557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185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Homing HNH homing endonucleases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14685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15158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157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putative small </w:t>
            </w: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 subunit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F802D6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15148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17118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656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putative large </w:t>
            </w: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 subunit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putative large </w:t>
            </w: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 subunit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31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17090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17305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71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P335p32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 </w:t>
            </w:r>
            <w:proofErr w:type="spellStart"/>
            <w:r>
              <w:rPr>
                <w:lang w:val="en-GB"/>
              </w:rPr>
              <w:t>sensu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lato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head-tail joining protein</w:t>
            </w:r>
          </w:p>
        </w:tc>
      </w:tr>
      <w:tr w:rsidR="00AC0EDC" w:rsidRPr="00F802D6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17308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18480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390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portal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portal protein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18526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19230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234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putative </w:t>
            </w:r>
            <w:proofErr w:type="spellStart"/>
            <w:r>
              <w:rPr>
                <w:lang w:val="en-GB"/>
              </w:rPr>
              <w:t>ClpP</w:t>
            </w:r>
            <w:proofErr w:type="spellEnd"/>
            <w:r>
              <w:rPr>
                <w:lang w:val="en-GB"/>
              </w:rPr>
              <w:t xml:space="preserve"> protease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 </w:t>
            </w:r>
            <w:proofErr w:type="spellStart"/>
            <w:r w:rsidRPr="008D5514">
              <w:rPr>
                <w:i/>
                <w:lang w:val="en-GB"/>
              </w:rPr>
              <w:t>sensu</w:t>
            </w:r>
            <w:proofErr w:type="spellEnd"/>
            <w:r w:rsidRPr="008D5514">
              <w:rPr>
                <w:i/>
                <w:lang w:val="en-GB"/>
              </w:rPr>
              <w:t xml:space="preserve"> </w:t>
            </w:r>
            <w:proofErr w:type="spellStart"/>
            <w:r w:rsidRPr="008D5514">
              <w:rPr>
                <w:i/>
                <w:lang w:val="en-GB"/>
              </w:rPr>
              <w:t>lato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ATP-dependent serine endopeptidase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19242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20456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404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structural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</w:t>
            </w:r>
            <w:r w:rsidRPr="008C4FF8">
              <w:rPr>
                <w:lang w:val="en-US"/>
              </w:rPr>
              <w:t xml:space="preserve">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4A12BA">
              <w:rPr>
                <w:lang w:val="en-GB"/>
              </w:rPr>
              <w:t>Phage capsid protein</w:t>
            </w:r>
            <w:r w:rsidDel="004B3AB6">
              <w:rPr>
                <w:lang w:val="en-GB"/>
              </w:rPr>
              <w:t xml:space="preserve"> </w:t>
            </w:r>
          </w:p>
        </w:tc>
      </w:tr>
      <w:tr w:rsidR="00AC0EDC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20464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20778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104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BK5-T]; Phage DNA packaging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DNA packaging</w:t>
            </w:r>
          </w:p>
        </w:tc>
      </w:tr>
      <w:tr w:rsidR="00AC0EDC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20762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21112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116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head-tail joining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1]; ORF47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head-tail joining protein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21114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21620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168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tail protein ORF48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head-tail adapter protein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21617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22012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131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ORF49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tail component</w:t>
            </w:r>
          </w:p>
        </w:tc>
      </w:tr>
      <w:tr w:rsidR="00AC0EDC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22043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22636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197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ORF50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bIL286]; major structural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tail protein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40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22781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23197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138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tail assembly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 tail assembly</w:t>
            </w:r>
          </w:p>
        </w:tc>
      </w:tr>
      <w:tr w:rsidR="00AC0EDC" w:rsidRPr="00372744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23422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28344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1640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tail protein ORF52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tail tape measure protein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42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28347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29882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511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ORF53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Phage tail </w:t>
            </w:r>
            <w:proofErr w:type="spellStart"/>
            <w:r>
              <w:rPr>
                <w:lang w:val="en-GB"/>
              </w:rPr>
              <w:t>fiber</w:t>
            </w:r>
            <w:proofErr w:type="spellEnd"/>
          </w:p>
        </w:tc>
      </w:tr>
      <w:tr w:rsidR="00AC0EDC" w:rsidRPr="00372744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29882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31669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595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ORF54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tail-host specificity, receptor binding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31685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32806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373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ORF55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putative tail </w:t>
            </w:r>
            <w:proofErr w:type="spellStart"/>
            <w:r>
              <w:rPr>
                <w:lang w:val="en-GB"/>
              </w:rPr>
              <w:t>fiber</w:t>
            </w:r>
            <w:proofErr w:type="spellEnd"/>
          </w:p>
        </w:tc>
      </w:tr>
      <w:tr w:rsidR="00AC0EDC" w:rsidTr="00AC0EDC">
        <w:trPr>
          <w:trHeight w:val="624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45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32806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32979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57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helicase subunit of the DNA excision repair complex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JCM 5805]; ORF56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 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32957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35209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750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host-specificity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receptor binding protein</w:t>
            </w: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47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35229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35555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108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ORF54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bIL309]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35542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35829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95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holin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bIL309]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87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35829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36608</w:t>
            </w:r>
          </w:p>
        </w:tc>
        <w:tc>
          <w:tcPr>
            <w:tcW w:w="66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259</w:t>
            </w:r>
          </w:p>
        </w:tc>
        <w:tc>
          <w:tcPr>
            <w:tcW w:w="4048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lysin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bIL309]</w:t>
            </w:r>
          </w:p>
        </w:tc>
        <w:tc>
          <w:tcPr>
            <w:tcW w:w="2693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</w:tbl>
    <w:p w:rsidR="00AC0EDC" w:rsidRDefault="00AC0EDC" w:rsidP="00AC0EDC">
      <w:pPr>
        <w:spacing w:line="240" w:lineRule="auto"/>
        <w:jc w:val="both"/>
      </w:pPr>
    </w:p>
    <w:p w:rsidR="00AC0EDC" w:rsidRDefault="00AC0EDC">
      <w:pPr>
        <w:rPr>
          <w:b/>
          <w:lang w:val="en-GB"/>
        </w:rPr>
      </w:pPr>
      <w:r>
        <w:rPr>
          <w:b/>
          <w:lang w:val="en-GB"/>
        </w:rPr>
        <w:br w:type="page"/>
      </w:r>
    </w:p>
    <w:p w:rsidR="00AC0EDC" w:rsidRDefault="00AC0EDC" w:rsidP="00AC0EDC">
      <w:pPr>
        <w:spacing w:line="240" w:lineRule="auto"/>
        <w:jc w:val="both"/>
        <w:rPr>
          <w:lang w:val="en-GB"/>
        </w:rPr>
      </w:pPr>
      <w:r>
        <w:rPr>
          <w:b/>
          <w:lang w:val="en-GB"/>
        </w:rPr>
        <w:lastRenderedPageBreak/>
        <w:t>Table S3</w:t>
      </w:r>
      <w:r>
        <w:rPr>
          <w:lang w:val="en-GB"/>
        </w:rPr>
        <w:t>. Functional genomic annotation of detected ORFs in phage pro</w:t>
      </w:r>
      <w:r>
        <w:sym w:font="Symbol" w:char="F046"/>
      </w:r>
      <w:r>
        <w:rPr>
          <w:lang w:val="en-GB"/>
        </w:rPr>
        <w:t>6.</w:t>
      </w:r>
    </w:p>
    <w:tbl>
      <w:tblPr>
        <w:tblStyle w:val="Tabelraster1"/>
        <w:tblW w:w="10532" w:type="dxa"/>
        <w:tblInd w:w="-572" w:type="dxa"/>
        <w:tblLook w:val="04A0" w:firstRow="1" w:lastRow="0" w:firstColumn="1" w:lastColumn="0" w:noHBand="0" w:noVBand="1"/>
      </w:tblPr>
      <w:tblGrid>
        <w:gridCol w:w="666"/>
        <w:gridCol w:w="881"/>
        <w:gridCol w:w="774"/>
        <w:gridCol w:w="802"/>
        <w:gridCol w:w="626"/>
        <w:gridCol w:w="4052"/>
        <w:gridCol w:w="2735"/>
      </w:tblGrid>
      <w:tr w:rsidR="00AC0EDC" w:rsidTr="00AC0EDC">
        <w:trPr>
          <w:trHeight w:val="660"/>
        </w:trPr>
        <w:tc>
          <w:tcPr>
            <w:tcW w:w="666" w:type="dxa"/>
            <w:hideMark/>
          </w:tcPr>
          <w:p w:rsidR="00AC0EDC" w:rsidRDefault="00AC0EDC" w:rsidP="00AC0EDC">
            <w:pPr>
              <w:jc w:val="both"/>
            </w:pPr>
            <w:r>
              <w:rPr>
                <w:lang w:val="en-GB"/>
              </w:rPr>
              <w:t>ORF</w:t>
            </w:r>
          </w:p>
        </w:tc>
        <w:tc>
          <w:tcPr>
            <w:tcW w:w="881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Start codon</w:t>
            </w:r>
          </w:p>
        </w:tc>
        <w:tc>
          <w:tcPr>
            <w:tcW w:w="770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Start</w:t>
            </w:r>
          </w:p>
        </w:tc>
        <w:tc>
          <w:tcPr>
            <w:tcW w:w="80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End</w:t>
            </w:r>
          </w:p>
        </w:tc>
        <w:tc>
          <w:tcPr>
            <w:tcW w:w="626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Size (aa)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NCBI protein–protein blast similarities with [organism]</w:t>
            </w:r>
          </w:p>
        </w:tc>
        <w:tc>
          <w:tcPr>
            <w:tcW w:w="273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function</w:t>
            </w: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 ←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1209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85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374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Integrase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 ←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1910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1329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193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prophage pi3 protein 59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>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 ←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2861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1971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cI</w:t>
            </w:r>
            <w:proofErr w:type="spellEnd"/>
            <w:r>
              <w:rPr>
                <w:lang w:val="en-GB"/>
              </w:rPr>
              <w:t xml:space="preserve"> repressor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3339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3587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82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Cro</w:t>
            </w:r>
            <w:proofErr w:type="spellEnd"/>
            <w:r>
              <w:rPr>
                <w:lang w:val="en-GB"/>
              </w:rPr>
              <w:t>/Cl family transcriptional regulator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 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3599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4345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248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AntA</w:t>
            </w:r>
            <w:proofErr w:type="spellEnd"/>
            <w:r>
              <w:rPr>
                <w:lang w:val="en-GB"/>
              </w:rPr>
              <w:t>/</w:t>
            </w:r>
            <w:proofErr w:type="spellStart"/>
            <w:r>
              <w:rPr>
                <w:lang w:val="en-GB"/>
              </w:rPr>
              <w:t>AntB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antirepressor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KLDS 4.0325]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4358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4690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Tuc2009_06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4692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4931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79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BK5-T]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5031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5549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172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TP712]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bacteriophage Mu Gam-like protein</w:t>
            </w: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5558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6181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207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ORF11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topoisomerase</w:t>
            </w: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6181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6633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150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SSB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single stranded binding protein</w:t>
            </w:r>
          </w:p>
        </w:tc>
      </w:tr>
      <w:tr w:rsidR="00AC0EDC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6654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7151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165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homing nuclease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bv</w:t>
            </w:r>
            <w:proofErr w:type="spellEnd"/>
            <w:r>
              <w:rPr>
                <w:lang w:val="en-GB"/>
              </w:rPr>
              <w:t xml:space="preserve">. </w:t>
            </w:r>
            <w:proofErr w:type="spellStart"/>
            <w:r w:rsidRPr="008D5514">
              <w:rPr>
                <w:i/>
                <w:lang w:val="en-GB"/>
              </w:rPr>
              <w:t>diacety</w:t>
            </w:r>
            <w:r w:rsidRPr="0046342C">
              <w:rPr>
                <w:i/>
                <w:lang w:val="en-GB"/>
              </w:rPr>
              <w:t>lactis</w:t>
            </w:r>
            <w:proofErr w:type="spellEnd"/>
            <w:r>
              <w:rPr>
                <w:lang w:val="en-GB"/>
              </w:rPr>
              <w:t xml:space="preserve"> str. LD61]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7318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8064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248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DNA replication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KLDS 4.0325] 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8074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8964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putative replication protein </w:t>
            </w:r>
            <w:proofErr w:type="spellStart"/>
            <w:r>
              <w:rPr>
                <w:lang w:val="en-GB"/>
              </w:rPr>
              <w:t>DnaC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prepilin peptidase</w:t>
            </w: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8974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9138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54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TP712]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9128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9517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129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RusA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bIL285]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crossover junction </w:t>
            </w:r>
            <w:proofErr w:type="spellStart"/>
            <w:r>
              <w:rPr>
                <w:lang w:val="en-GB"/>
              </w:rPr>
              <w:t>endodeoxyribonuclease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RusA</w:t>
            </w:r>
            <w:proofErr w:type="spellEnd"/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9521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9760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79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[Bacteriophage Tuc2009]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9872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10048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58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r1tp17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10041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10634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197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10645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11034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129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[Bacteriophage Tuc2009]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11031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11237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68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ORF18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11230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11760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phage related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GE214]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11757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11921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54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BN927_02086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Dephy</w:t>
            </w:r>
            <w:proofErr w:type="spellEnd"/>
            <w:r>
              <w:rPr>
                <w:lang w:val="en-GB"/>
              </w:rPr>
              <w:t xml:space="preserve"> 1]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11918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12337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139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dUTPase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aminotransferase</w:t>
            </w: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12356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12901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181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HNH endonuclease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12888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13568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r1tp22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methylase</w:t>
            </w: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13598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13993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131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A76]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27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14092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14514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140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transcriptional regulator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P335]; ALT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 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activator of late transcription</w:t>
            </w:r>
          </w:p>
        </w:tc>
      </w:tr>
      <w:tr w:rsidR="00AC0EDC" w:rsidRPr="00372744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15075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15707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210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chromosome partitioning protein </w:t>
            </w:r>
            <w:proofErr w:type="spellStart"/>
            <w:r>
              <w:rPr>
                <w:lang w:val="en-GB"/>
              </w:rPr>
              <w:t>ParB</w:t>
            </w:r>
            <w:proofErr w:type="spellEnd"/>
            <w:r>
              <w:rPr>
                <w:lang w:val="en-GB"/>
              </w:rPr>
              <w:t>, partial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garvieae</w:t>
            </w:r>
            <w:proofErr w:type="spellEnd"/>
            <w:r>
              <w:rPr>
                <w:lang w:val="en-GB"/>
              </w:rPr>
              <w:t>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15757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16314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185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garvieae</w:t>
            </w:r>
            <w:proofErr w:type="spellEnd"/>
            <w:r>
              <w:rPr>
                <w:lang w:val="en-GB"/>
              </w:rPr>
              <w:t xml:space="preserve"> I113]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16342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16854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170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 small subunit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garvieae</w:t>
            </w:r>
            <w:proofErr w:type="spellEnd"/>
            <w:r>
              <w:rPr>
                <w:lang w:val="en-GB"/>
              </w:rPr>
              <w:t xml:space="preserve"> I113]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31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16844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18064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406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Phage </w:t>
            </w: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 large subunit 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garvieae</w:t>
            </w:r>
            <w:proofErr w:type="spellEnd"/>
            <w:r>
              <w:rPr>
                <w:lang w:val="en-GB"/>
              </w:rPr>
              <w:t xml:space="preserve"> I113]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18065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19423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452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Portal_protein</w:t>
            </w:r>
            <w:proofErr w:type="spellEnd"/>
            <w:r>
              <w:rPr>
                <w:lang w:val="en-GB"/>
              </w:rPr>
              <w:t xml:space="preserve"> ORF32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portal protein </w:t>
            </w:r>
          </w:p>
        </w:tc>
      </w:tr>
      <w:tr w:rsidR="00AC0EDC" w:rsidRPr="00372744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33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19427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20467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minor capsid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ul36.k1] Phage Mu protein F like protein 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20513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20845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Tuc2009_33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head protein</w:t>
            </w: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20969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21631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220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scaffolding protein SFP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36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21633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22454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273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capsid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22514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22654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Tuc2009_38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22638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22970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gp6-like head-tail connector domain protein</w:t>
            </w: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22967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23227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Tuc2009_40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head-tail joining protein</w:t>
            </w: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40 ←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24099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23209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transposase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strain A17]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24166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24285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</w:t>
            </w:r>
          </w:p>
        </w:tc>
        <w:tc>
          <w:tcPr>
            <w:tcW w:w="405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Disrupted by the transposase. Originally ORF39+41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42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24282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24608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108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structural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ul36.k1]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43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24605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25000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131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conserved 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  CV56].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capsid and scaffold protein</w:t>
            </w: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44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25011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25508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165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tail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45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25624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25974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116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Tape measure chaperone</w:t>
            </w: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26058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26327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89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47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26343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28556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737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tape-measure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48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28566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29327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253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distal tail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P335]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49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29327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32212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961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membrane proteins related to </w:t>
            </w:r>
            <w:proofErr w:type="spellStart"/>
            <w:r>
              <w:rPr>
                <w:lang w:val="en-GB"/>
              </w:rPr>
              <w:t>metalloendopeptidases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>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50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32225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34750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841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 w:rsidRPr="005B2A0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baseplate</w:t>
            </w:r>
            <w:proofErr w:type="spellEnd"/>
            <w:r w:rsidRPr="005B2A0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/receptor binding </w:t>
            </w:r>
            <w:proofErr w:type="spellStart"/>
            <w:r w:rsidRPr="005B2A0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protein</w:t>
            </w:r>
            <w:proofErr w:type="spellEnd"/>
            <w:r w:rsidRPr="005B2A0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[</w:t>
            </w:r>
            <w:proofErr w:type="spellStart"/>
            <w:r w:rsidRPr="005B2A0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Lactococcus</w:t>
            </w:r>
            <w:proofErr w:type="spellEnd"/>
            <w:r w:rsidRPr="005B2A0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B2A0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phage</w:t>
            </w:r>
            <w:proofErr w:type="spellEnd"/>
            <w:r w:rsidRPr="005B2A0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98202]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51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34797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35105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102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transposase</w:t>
            </w: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52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35089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35316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75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Holin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53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35317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36129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270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Lysin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54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36388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36609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73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DNA internalization-related competence protein </w:t>
            </w:r>
            <w:proofErr w:type="spellStart"/>
            <w:r>
              <w:rPr>
                <w:lang w:val="en-GB"/>
              </w:rPr>
              <w:t>ComEC</w:t>
            </w:r>
            <w:proofErr w:type="spellEnd"/>
            <w:r>
              <w:rPr>
                <w:lang w:val="en-GB"/>
              </w:rPr>
              <w:t>/Rec2 [</w:t>
            </w:r>
            <w:r w:rsidRPr="008D5514">
              <w:rPr>
                <w:i/>
                <w:lang w:val="en-GB"/>
              </w:rPr>
              <w:t>Enterobacteriaceae</w:t>
            </w:r>
            <w:r>
              <w:rPr>
                <w:lang w:val="en-GB"/>
              </w:rPr>
              <w:t xml:space="preserve"> bacterium strain FGI 57]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66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55</w:t>
            </w:r>
          </w:p>
        </w:tc>
        <w:tc>
          <w:tcPr>
            <w:tcW w:w="88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36575</w:t>
            </w:r>
          </w:p>
        </w:tc>
        <w:tc>
          <w:tcPr>
            <w:tcW w:w="802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37060</w:t>
            </w:r>
          </w:p>
        </w:tc>
        <w:tc>
          <w:tcPr>
            <w:tcW w:w="626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161</w:t>
            </w:r>
          </w:p>
        </w:tc>
        <w:tc>
          <w:tcPr>
            <w:tcW w:w="4052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protein, phage associated [</w:t>
            </w:r>
            <w:r w:rsidRPr="008D5514">
              <w:rPr>
                <w:i/>
                <w:lang w:val="en-GB"/>
              </w:rPr>
              <w:t>Lactobacillus</w:t>
            </w:r>
            <w:r>
              <w:rPr>
                <w:lang w:val="en-GB"/>
              </w:rPr>
              <w:t xml:space="preserve"> phage Sal2]</w:t>
            </w:r>
          </w:p>
        </w:tc>
        <w:tc>
          <w:tcPr>
            <w:tcW w:w="273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</w:tbl>
    <w:p w:rsidR="00AC0EDC" w:rsidRDefault="00AC0EDC" w:rsidP="00AC0EDC">
      <w:pPr>
        <w:spacing w:line="240" w:lineRule="auto"/>
        <w:jc w:val="both"/>
        <w:rPr>
          <w:lang w:val="en-GB"/>
        </w:rPr>
      </w:pPr>
    </w:p>
    <w:p w:rsidR="00AC0EDC" w:rsidRDefault="00AC0EDC">
      <w:pPr>
        <w:rPr>
          <w:b/>
          <w:lang w:val="en-GB"/>
        </w:rPr>
      </w:pPr>
      <w:r>
        <w:rPr>
          <w:b/>
          <w:lang w:val="en-GB"/>
        </w:rPr>
        <w:br w:type="page"/>
      </w:r>
    </w:p>
    <w:p w:rsidR="00AC0EDC" w:rsidRDefault="00AC0EDC" w:rsidP="00AC0EDC">
      <w:pPr>
        <w:spacing w:line="240" w:lineRule="auto"/>
        <w:jc w:val="both"/>
        <w:rPr>
          <w:lang w:val="en-GB"/>
        </w:rPr>
      </w:pPr>
      <w:r>
        <w:rPr>
          <w:b/>
          <w:lang w:val="en-GB"/>
        </w:rPr>
        <w:lastRenderedPageBreak/>
        <w:t>Table S4</w:t>
      </w:r>
      <w:r>
        <w:rPr>
          <w:lang w:val="en-GB"/>
        </w:rPr>
        <w:t>. Functional genomic annotation of detected ORFs in phage pro</w:t>
      </w:r>
      <w:r>
        <w:sym w:font="Symbol" w:char="F046"/>
      </w:r>
      <w:r>
        <w:rPr>
          <w:lang w:val="en-GB"/>
        </w:rPr>
        <w:t>7.</w:t>
      </w:r>
    </w:p>
    <w:tbl>
      <w:tblPr>
        <w:tblStyle w:val="Tabelraster1"/>
        <w:tblW w:w="10548" w:type="dxa"/>
        <w:tblInd w:w="-572" w:type="dxa"/>
        <w:tblLook w:val="04A0" w:firstRow="1" w:lastRow="0" w:firstColumn="1" w:lastColumn="0" w:noHBand="0" w:noVBand="1"/>
      </w:tblPr>
      <w:tblGrid>
        <w:gridCol w:w="709"/>
        <w:gridCol w:w="851"/>
        <w:gridCol w:w="774"/>
        <w:gridCol w:w="785"/>
        <w:gridCol w:w="640"/>
        <w:gridCol w:w="4059"/>
        <w:gridCol w:w="2730"/>
      </w:tblGrid>
      <w:tr w:rsidR="00AC0EDC" w:rsidTr="00AC0EDC">
        <w:trPr>
          <w:trHeight w:val="660"/>
        </w:trPr>
        <w:tc>
          <w:tcPr>
            <w:tcW w:w="709" w:type="dxa"/>
            <w:hideMark/>
          </w:tcPr>
          <w:p w:rsidR="00AC0EDC" w:rsidRDefault="00AC0EDC" w:rsidP="00AC0EDC">
            <w:pPr>
              <w:jc w:val="both"/>
            </w:pPr>
            <w:r>
              <w:rPr>
                <w:lang w:val="en-GB"/>
              </w:rPr>
              <w:t>ORF</w:t>
            </w:r>
          </w:p>
        </w:tc>
        <w:tc>
          <w:tcPr>
            <w:tcW w:w="851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Start codon</w:t>
            </w:r>
          </w:p>
        </w:tc>
        <w:tc>
          <w:tcPr>
            <w:tcW w:w="774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Start</w:t>
            </w:r>
          </w:p>
        </w:tc>
        <w:tc>
          <w:tcPr>
            <w:tcW w:w="785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End</w:t>
            </w:r>
          </w:p>
        </w:tc>
        <w:tc>
          <w:tcPr>
            <w:tcW w:w="640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Size (aa)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NCBI protein–protein blast similarities with [organism]</w:t>
            </w:r>
          </w:p>
        </w:tc>
        <w:tc>
          <w:tcPr>
            <w:tcW w:w="2730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function</w:t>
            </w: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1364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225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379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Phage integrase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A76]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2065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1484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193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prophage pi3 protein 59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>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2715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2128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195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ORF4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bIL312]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3096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2728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122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repressor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bIL312]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XRE family transcriptional regulator</w:t>
            </w: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3391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3582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63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bIL312]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antirepressor</w:t>
            </w:r>
            <w:proofErr w:type="spellEnd"/>
          </w:p>
        </w:tc>
      </w:tr>
      <w:tr w:rsidR="00AC0EDC" w:rsidRPr="00372744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3598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3858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86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excisionase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bIL312]; Glycogen phosphorylase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A76]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4014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4184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56</w:t>
            </w:r>
          </w:p>
        </w:tc>
        <w:tc>
          <w:tcPr>
            <w:tcW w:w="405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TPW22]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gridAfter w:val="1"/>
          <w:wAfter w:w="2730" w:type="dxa"/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4184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4621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145</w:t>
            </w:r>
          </w:p>
        </w:tc>
        <w:tc>
          <w:tcPr>
            <w:tcW w:w="405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N489_12525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1AA59]</w:t>
            </w: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4736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5086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116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TPW22]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5103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5621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172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DNA-binding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1AA59]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5632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6336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234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DEAD/DEAH box helicase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phi31]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6323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7669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448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phi31]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7687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8139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150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phi31]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8154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8948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264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phi31]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bifunctional DNA primase/polymerase</w:t>
            </w: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8923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10386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487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primase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phi31]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10462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10349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C terminus putative primase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phi31]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10610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10921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103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U725_00824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GE214]; hypothetical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phi31]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11050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11289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79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TP712]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11398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11574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58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ORF22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bIL285]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11567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12160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197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phiLC3p17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12171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12566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131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Tuc2009_21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Tuc2009]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2E7A1C" w:rsidTr="00AC0EDC">
        <w:trPr>
          <w:trHeight w:val="936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12559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13143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194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L-asparaginase/archaeal </w:t>
            </w:r>
            <w:proofErr w:type="spellStart"/>
            <w:r>
              <w:rPr>
                <w:lang w:val="en-GB"/>
              </w:rPr>
              <w:t>Glu-tRNAGln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amidotransferase</w:t>
            </w:r>
            <w:proofErr w:type="spellEnd"/>
            <w:r>
              <w:rPr>
                <w:lang w:val="en-GB"/>
              </w:rPr>
              <w:t xml:space="preserve"> subunit D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JCM 5805]; 60% unknown [Bacteriophage Tuc2009]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13140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13559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139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dUTPase</w:t>
            </w:r>
            <w:proofErr w:type="spellEnd"/>
            <w:r>
              <w:rPr>
                <w:lang w:val="en-GB"/>
              </w:rPr>
              <w:t xml:space="preserve"> DUT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TP712]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aminotransferase</w:t>
            </w: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G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13560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13898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112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25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14041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14184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47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ORF28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TP901-1]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936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14265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14696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143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transcriptional activator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phiLC3]; transcriptional activator of phage 31 late promoter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phi31]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transcriptional activator of phage 31 late promoter</w:t>
            </w: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27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14994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14701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97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 N term. hypothetical protein r1tp26, partial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HNH homing endonuclease</w:t>
            </w: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15014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15154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C term. ORF26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b/>
                <w:bCs/>
                <w:lang w:val="en-GB"/>
              </w:rPr>
              <w:t>T</w:t>
            </w:r>
            <w:r>
              <w:rPr>
                <w:lang w:val="en-GB"/>
              </w:rPr>
              <w:t>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15301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16530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409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phi31]; putative portal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GE214]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portal protein</w:t>
            </w: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16530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17294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254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ORF28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31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17345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18754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469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terminase</w:t>
            </w:r>
            <w:proofErr w:type="spellEnd"/>
            <w:r>
              <w:rPr>
                <w:lang w:val="en-GB"/>
              </w:rPr>
              <w:t xml:space="preserve"> ORF29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18827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19291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154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ORF30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r1t]; putative scaffolding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19295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20191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298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head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phiLC3]; Structural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20206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20505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99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ORF32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r1t]; 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20507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20905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132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ORF33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r1t]; 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20892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21230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112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ORF34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21223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21459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78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ORF35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r1t]; 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21460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21795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111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phiLC3]; ORF36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21806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22363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185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major tail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phiLC3]; Structural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40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22406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22666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86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ORF38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r1t];  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23672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22914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252</w:t>
            </w:r>
          </w:p>
        </w:tc>
        <w:tc>
          <w:tcPr>
            <w:tcW w:w="405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TP712]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transposase helper protein; </w:t>
            </w:r>
            <w:proofErr w:type="spellStart"/>
            <w:r>
              <w:rPr>
                <w:lang w:val="en-GB"/>
              </w:rPr>
              <w:t>IstB</w:t>
            </w:r>
            <w:proofErr w:type="spellEnd"/>
            <w:r>
              <w:rPr>
                <w:lang w:val="en-GB"/>
              </w:rPr>
              <w:t xml:space="preserve"> helper protein </w:t>
            </w:r>
          </w:p>
        </w:tc>
      </w:tr>
      <w:tr w:rsidR="00AC0EDC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42 ←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24868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23684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394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MULTISPECIES: integrase [Bacilli]; unknown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TP712]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integrase/</w:t>
            </w:r>
            <w:proofErr w:type="spellStart"/>
            <w:r>
              <w:rPr>
                <w:lang w:val="en-GB"/>
              </w:rPr>
              <w:t>tranposase</w:t>
            </w:r>
            <w:proofErr w:type="spellEnd"/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24989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25240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83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ORF39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RPr="00372744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25225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25833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202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ORF40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r1t]; putative tape measure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25934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26494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186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endodeoxyribonuclease</w:t>
            </w:r>
            <w:proofErr w:type="spellEnd"/>
            <w:r>
              <w:rPr>
                <w:lang w:val="en-GB"/>
              </w:rPr>
              <w:t xml:space="preserve"> [Streptococcus pyogenes]; putative </w:t>
            </w:r>
            <w:proofErr w:type="spellStart"/>
            <w:r>
              <w:rPr>
                <w:lang w:val="en-GB"/>
              </w:rPr>
              <w:t>endodeoxyribonuclease</w:t>
            </w:r>
            <w:proofErr w:type="spellEnd"/>
            <w:r>
              <w:rPr>
                <w:lang w:val="en-GB"/>
              </w:rPr>
              <w:t xml:space="preserve"> ORF41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HNH endonuclease </w:t>
            </w:r>
          </w:p>
        </w:tc>
      </w:tr>
      <w:tr w:rsidR="00AC0EDC" w:rsidRPr="00372744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26702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28675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657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tape measure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</w:p>
        </w:tc>
      </w:tr>
      <w:tr w:rsidR="00AC0EDC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lastRenderedPageBreak/>
              <w:t>47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28691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29584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297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phiLC3p42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phiLC3]; ORF43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tail protein</w:t>
            </w:r>
          </w:p>
        </w:tc>
      </w:tr>
      <w:tr w:rsidR="00AC0EDC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48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29589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30749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386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hypothetical protein phiLC3p43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phiLC3]; ORF44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r1t]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tail structural protein</w:t>
            </w: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49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30746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31807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353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baseplate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baseplate protein</w:t>
            </w: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50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31823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32248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141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receptor binding protein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1727]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receptor binding protein</w:t>
            </w:r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51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32295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32519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74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holin</w:t>
            </w:r>
            <w:proofErr w:type="spellEnd"/>
            <w:r>
              <w:rPr>
                <w:lang w:val="en-GB"/>
              </w:rPr>
              <w:t xml:space="preserve"> ORF58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bIL286]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holin</w:t>
            </w:r>
            <w:proofErr w:type="spellEnd"/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52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32531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34159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542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putative neck passage structure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phiLC3]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neck passage</w:t>
            </w:r>
          </w:p>
        </w:tc>
      </w:tr>
      <w:tr w:rsidR="00AC0EDC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53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34184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34408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74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holin</w:t>
            </w:r>
            <w:proofErr w:type="spellEnd"/>
            <w:r>
              <w:rPr>
                <w:lang w:val="en-GB"/>
              </w:rPr>
              <w:t>, Dp-1 family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</w:t>
            </w:r>
            <w:r w:rsidRPr="0046342C">
              <w:rPr>
                <w:i/>
                <w:lang w:val="en-GB"/>
              </w:rPr>
              <w:t>lactis</w:t>
            </w:r>
            <w:r>
              <w:rPr>
                <w:lang w:val="en-GB"/>
              </w:rPr>
              <w:t xml:space="preserve"> subsp. </w:t>
            </w:r>
            <w:proofErr w:type="spellStart"/>
            <w:r w:rsidRPr="0046342C">
              <w:rPr>
                <w:i/>
                <w:lang w:val="en-GB"/>
              </w:rPr>
              <w:t>cremoris</w:t>
            </w:r>
            <w:proofErr w:type="spellEnd"/>
            <w:r>
              <w:rPr>
                <w:lang w:val="en-GB"/>
              </w:rPr>
              <w:t xml:space="preserve"> SK11]; putative </w:t>
            </w:r>
            <w:proofErr w:type="spellStart"/>
            <w:r>
              <w:rPr>
                <w:lang w:val="en-GB"/>
              </w:rPr>
              <w:t>holin</w:t>
            </w:r>
            <w:proofErr w:type="spellEnd"/>
            <w:r>
              <w:rPr>
                <w:lang w:val="en-GB"/>
              </w:rPr>
              <w:t xml:space="preserve">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ul36]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holin</w:t>
            </w:r>
            <w:proofErr w:type="spellEnd"/>
          </w:p>
        </w:tc>
      </w:tr>
      <w:tr w:rsidR="00AC0EDC" w:rsidTr="00AC0EDC">
        <w:trPr>
          <w:trHeight w:val="312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54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34405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35694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429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lysin [</w:t>
            </w:r>
            <w:r w:rsidRPr="0046342C">
              <w:rPr>
                <w:i/>
                <w:lang w:val="en-GB"/>
              </w:rPr>
              <w:t>Lactococcus</w:t>
            </w:r>
            <w:r>
              <w:rPr>
                <w:lang w:val="en-GB"/>
              </w:rPr>
              <w:t xml:space="preserve"> phage TPW22]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lysin, 1,4-beta-N-acetylmuramidase </w:t>
            </w:r>
          </w:p>
        </w:tc>
      </w:tr>
      <w:tr w:rsidR="00AC0EDC" w:rsidRPr="00F802D6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55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35882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37114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410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49% abortive phage resistance protein [</w:t>
            </w:r>
            <w:r w:rsidRPr="008D5514">
              <w:rPr>
                <w:i/>
                <w:lang w:val="en-GB"/>
              </w:rPr>
              <w:t xml:space="preserve">Lactobacillus </w:t>
            </w:r>
            <w:proofErr w:type="spellStart"/>
            <w:r w:rsidRPr="008D5514">
              <w:rPr>
                <w:i/>
                <w:lang w:val="en-GB"/>
              </w:rPr>
              <w:t>salivarius</w:t>
            </w:r>
            <w:proofErr w:type="spellEnd"/>
            <w:r>
              <w:rPr>
                <w:lang w:val="en-GB"/>
              </w:rPr>
              <w:t>]; 49% abortive phage resistance protein [</w:t>
            </w:r>
            <w:r w:rsidRPr="008D5514">
              <w:rPr>
                <w:i/>
                <w:lang w:val="en-GB"/>
              </w:rPr>
              <w:t xml:space="preserve">Streptococcus </w:t>
            </w:r>
            <w:proofErr w:type="spellStart"/>
            <w:r w:rsidRPr="008D5514">
              <w:rPr>
                <w:i/>
                <w:lang w:val="en-GB"/>
              </w:rPr>
              <w:t>oralis</w:t>
            </w:r>
            <w:proofErr w:type="spellEnd"/>
            <w:r>
              <w:rPr>
                <w:lang w:val="en-GB"/>
              </w:rPr>
              <w:t xml:space="preserve">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884A6A">
              <w:rPr>
                <w:lang w:val="en-GB"/>
              </w:rPr>
              <w:t>abortive phage resistance protein</w:t>
            </w:r>
          </w:p>
        </w:tc>
      </w:tr>
      <w:tr w:rsidR="00AC0EDC" w:rsidRPr="00F802D6" w:rsidTr="00AC0EDC">
        <w:trPr>
          <w:trHeight w:val="624"/>
        </w:trPr>
        <w:tc>
          <w:tcPr>
            <w:tcW w:w="709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56</w:t>
            </w:r>
          </w:p>
        </w:tc>
        <w:tc>
          <w:tcPr>
            <w:tcW w:w="851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ATG</w:t>
            </w:r>
          </w:p>
        </w:tc>
        <w:tc>
          <w:tcPr>
            <w:tcW w:w="774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37116</w:t>
            </w:r>
          </w:p>
        </w:tc>
        <w:tc>
          <w:tcPr>
            <w:tcW w:w="785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37694</w:t>
            </w:r>
          </w:p>
        </w:tc>
        <w:tc>
          <w:tcPr>
            <w:tcW w:w="64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192</w:t>
            </w:r>
          </w:p>
        </w:tc>
        <w:tc>
          <w:tcPr>
            <w:tcW w:w="4059" w:type="dxa"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 xml:space="preserve">40% </w:t>
            </w:r>
            <w:proofErr w:type="spellStart"/>
            <w:r>
              <w:rPr>
                <w:lang w:val="en-GB"/>
              </w:rPr>
              <w:t>RloB</w:t>
            </w:r>
            <w:proofErr w:type="spellEnd"/>
            <w:r>
              <w:rPr>
                <w:lang w:val="en-GB"/>
              </w:rPr>
              <w:t>-like protein [</w:t>
            </w:r>
            <w:r w:rsidRPr="008D5514">
              <w:rPr>
                <w:i/>
                <w:lang w:val="en-GB"/>
              </w:rPr>
              <w:t xml:space="preserve">Streptococcus </w:t>
            </w:r>
            <w:proofErr w:type="spellStart"/>
            <w:r w:rsidRPr="008D5514">
              <w:rPr>
                <w:i/>
                <w:lang w:val="en-GB"/>
              </w:rPr>
              <w:t>oralis</w:t>
            </w:r>
            <w:proofErr w:type="spellEnd"/>
            <w:r>
              <w:rPr>
                <w:lang w:val="en-GB"/>
              </w:rPr>
              <w:t xml:space="preserve"> SK610]; 36% abortive phage resistance protein [</w:t>
            </w:r>
            <w:r w:rsidRPr="008D5514">
              <w:rPr>
                <w:i/>
                <w:lang w:val="en-GB"/>
              </w:rPr>
              <w:t xml:space="preserve">Streptococcus </w:t>
            </w:r>
            <w:proofErr w:type="spellStart"/>
            <w:r w:rsidRPr="008D5514">
              <w:rPr>
                <w:i/>
                <w:lang w:val="en-GB"/>
              </w:rPr>
              <w:t>parasanguinis</w:t>
            </w:r>
            <w:proofErr w:type="spellEnd"/>
            <w:r>
              <w:rPr>
                <w:lang w:val="en-GB"/>
              </w:rPr>
              <w:t xml:space="preserve">] </w:t>
            </w:r>
          </w:p>
        </w:tc>
        <w:tc>
          <w:tcPr>
            <w:tcW w:w="2730" w:type="dxa"/>
            <w:noWrap/>
            <w:hideMark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884A6A">
              <w:rPr>
                <w:lang w:val="en-GB"/>
              </w:rPr>
              <w:t>abortive phage resistance protein</w:t>
            </w:r>
          </w:p>
        </w:tc>
      </w:tr>
    </w:tbl>
    <w:p w:rsidR="00AC0EDC" w:rsidRDefault="00AC0EDC" w:rsidP="00AC0EDC">
      <w:pPr>
        <w:spacing w:line="240" w:lineRule="auto"/>
        <w:ind w:firstLine="708"/>
        <w:jc w:val="both"/>
        <w:rPr>
          <w:lang w:val="en-GB"/>
        </w:rPr>
      </w:pPr>
      <w:r>
        <w:rPr>
          <w:lang w:val="en-GB"/>
        </w:rPr>
        <w:fldChar w:fldCharType="begin"/>
      </w:r>
      <w:r>
        <w:rPr>
          <w:lang w:val="en-GB"/>
        </w:rPr>
        <w:instrText xml:space="preserve"> ADDIN </w:instrText>
      </w:r>
      <w:r>
        <w:rPr>
          <w:lang w:val="en-GB"/>
        </w:rPr>
        <w:fldChar w:fldCharType="end"/>
      </w:r>
    </w:p>
    <w:p w:rsidR="00AC0EDC" w:rsidRDefault="00AC0EDC">
      <w:pPr>
        <w:rPr>
          <w:noProof/>
          <w:lang w:eastAsia="nl-NL"/>
        </w:rPr>
      </w:pPr>
      <w:r>
        <w:rPr>
          <w:noProof/>
          <w:lang w:eastAsia="nl-NL"/>
        </w:rPr>
        <w:br w:type="page"/>
      </w:r>
    </w:p>
    <w:p w:rsidR="00AC0EDC" w:rsidRPr="00AC0EDC" w:rsidRDefault="00AC0EDC" w:rsidP="00AC0EDC">
      <w:pPr>
        <w:spacing w:line="240" w:lineRule="auto"/>
        <w:ind w:left="708"/>
        <w:jc w:val="both"/>
        <w:rPr>
          <w:lang w:val="en-GB"/>
        </w:rPr>
      </w:pPr>
      <w:r w:rsidRPr="00AC0EDC">
        <w:rPr>
          <w:b/>
          <w:noProof/>
          <w:lang w:val="en-US" w:eastAsia="nl-NL"/>
        </w:rPr>
        <w:lastRenderedPageBreak/>
        <w:t>Table S5</w:t>
      </w:r>
      <w:r w:rsidRPr="00AC0EDC">
        <w:rPr>
          <w:noProof/>
          <w:lang w:val="en-US" w:eastAsia="nl-NL"/>
        </w:rPr>
        <w:t xml:space="preserve">. </w:t>
      </w:r>
      <w:r>
        <w:rPr>
          <w:lang w:val="en-GB"/>
        </w:rPr>
        <w:t>Bacteriophages used in phage sensitivity screen.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3"/>
        <w:gridCol w:w="4106"/>
        <w:gridCol w:w="3023"/>
      </w:tblGrid>
      <w:tr w:rsidR="00AC0EDC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458ED">
              <w:rPr>
                <w:lang w:val="en-GB"/>
              </w:rPr>
              <w:t>Phage</w:t>
            </w:r>
            <w:r>
              <w:rPr>
                <w:lang w:val="en-GB"/>
              </w:rPr>
              <w:t>/code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458ED">
              <w:rPr>
                <w:lang w:val="en-GB"/>
              </w:rPr>
              <w:t>Relevant features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458ED">
              <w:rPr>
                <w:lang w:val="en-GB"/>
              </w:rPr>
              <w:t>Source or reference</w:t>
            </w:r>
          </w:p>
        </w:tc>
      </w:tr>
      <w:tr w:rsidR="00AC0EDC" w:rsidRPr="00FA5603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sk1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30ED8">
              <w:rPr>
                <w:lang w:val="en-GB"/>
              </w:rPr>
              <w:t>936-type lytic isometric-headed phage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Chandry</w:t>
            </w:r>
            <w:proofErr w:type="spellEnd"/>
            <w:r>
              <w:rPr>
                <w:lang w:val="en-GB"/>
              </w:rPr>
              <w:t xml:space="preserve"> et al., 1997</w:t>
            </w:r>
          </w:p>
        </w:tc>
      </w:tr>
      <w:tr w:rsidR="00AC0EDC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jj50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30ED8">
              <w:rPr>
                <w:lang w:val="en-GB"/>
              </w:rPr>
              <w:t>936-type lytic isometric-headed phage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proofErr w:type="spellStart"/>
            <w:r>
              <w:rPr>
                <w:lang w:val="en-GB"/>
              </w:rPr>
              <w:t>Josephsen</w:t>
            </w:r>
            <w:proofErr w:type="spellEnd"/>
            <w:r>
              <w:rPr>
                <w:lang w:val="en-GB"/>
              </w:rPr>
              <w:t xml:space="preserve"> et al., 1989</w:t>
            </w:r>
          </w:p>
        </w:tc>
      </w:tr>
      <w:tr w:rsidR="00AC0EDC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p2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30ED8">
              <w:rPr>
                <w:lang w:val="en-GB"/>
              </w:rPr>
              <w:t>936-type lytic isometric-headed phage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Higgins et al., 1988</w:t>
            </w:r>
          </w:p>
        </w:tc>
      </w:tr>
      <w:tr w:rsidR="00AC0EDC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sym w:font="Symbol" w:char="F046"/>
            </w:r>
            <w:r>
              <w:rPr>
                <w:lang w:val="en-GB"/>
              </w:rPr>
              <w:t>T1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E0001E">
              <w:rPr>
                <w:lang w:val="en-GB"/>
              </w:rPr>
              <w:t>P335-type temperate phage</w:t>
            </w:r>
          </w:p>
        </w:tc>
        <w:tc>
          <w:tcPr>
            <w:tcW w:w="3071" w:type="dxa"/>
          </w:tcPr>
          <w:p w:rsidR="00AC0EDC" w:rsidRPr="00FA5603" w:rsidRDefault="00AC0EDC" w:rsidP="00AC0EDC">
            <w:pPr>
              <w:jc w:val="both"/>
            </w:pPr>
            <w:r w:rsidRPr="00FA5603">
              <w:t>=</w:t>
            </w:r>
            <w:r>
              <w:rPr>
                <w:lang w:val="en-GB"/>
              </w:rPr>
              <w:sym w:font="Symbol" w:char="F046"/>
            </w:r>
            <w:r w:rsidRPr="00FA5603">
              <w:t xml:space="preserve">TIFN1 </w:t>
            </w:r>
            <w:r>
              <w:t xml:space="preserve">in </w:t>
            </w:r>
            <w:proofErr w:type="spellStart"/>
            <w:r w:rsidRPr="00FA5603">
              <w:t>Erkus</w:t>
            </w:r>
            <w:proofErr w:type="spellEnd"/>
            <w:r w:rsidRPr="00FA5603">
              <w:t xml:space="preserve"> et al.,</w:t>
            </w:r>
            <w:r>
              <w:t xml:space="preserve"> 2013</w:t>
            </w:r>
          </w:p>
        </w:tc>
      </w:tr>
      <w:tr w:rsidR="00AC0EDC" w:rsidTr="00AC0EDC">
        <w:tc>
          <w:tcPr>
            <w:tcW w:w="1951" w:type="dxa"/>
          </w:tcPr>
          <w:p w:rsidR="00AC0EDC" w:rsidRPr="00FA5603" w:rsidRDefault="00AC0EDC" w:rsidP="00AC0EDC">
            <w:pPr>
              <w:jc w:val="both"/>
            </w:pPr>
            <w:r>
              <w:rPr>
                <w:lang w:val="en-GB"/>
              </w:rPr>
              <w:sym w:font="Symbol" w:char="F046"/>
            </w:r>
            <w:r>
              <w:t>T</w:t>
            </w:r>
            <w:r w:rsidRPr="00FA5603">
              <w:t>5</w:t>
            </w:r>
          </w:p>
        </w:tc>
        <w:tc>
          <w:tcPr>
            <w:tcW w:w="4190" w:type="dxa"/>
          </w:tcPr>
          <w:p w:rsidR="00AC0EDC" w:rsidRPr="00FA5603" w:rsidRDefault="00AC0EDC" w:rsidP="00AC0EDC">
            <w:pPr>
              <w:jc w:val="both"/>
            </w:pPr>
            <w:r w:rsidRPr="00FA5603">
              <w:t xml:space="preserve">936-type </w:t>
            </w:r>
            <w:proofErr w:type="spellStart"/>
            <w:r w:rsidRPr="00FA5603">
              <w:t>lytic</w:t>
            </w:r>
            <w:proofErr w:type="spellEnd"/>
            <w:r w:rsidRPr="00FA5603">
              <w:t xml:space="preserve"> </w:t>
            </w:r>
          </w:p>
        </w:tc>
        <w:tc>
          <w:tcPr>
            <w:tcW w:w="3071" w:type="dxa"/>
          </w:tcPr>
          <w:p w:rsidR="00AC0EDC" w:rsidRPr="00FA5603" w:rsidRDefault="00AC0EDC" w:rsidP="00AC0EDC">
            <w:pPr>
              <w:jc w:val="both"/>
            </w:pPr>
            <w:r>
              <w:t>=</w:t>
            </w:r>
            <w:r>
              <w:rPr>
                <w:lang w:val="en-GB"/>
              </w:rPr>
              <w:sym w:font="Symbol" w:char="F046"/>
            </w:r>
            <w:r w:rsidRPr="00FA5603">
              <w:t>TIFN5</w:t>
            </w:r>
            <w:r>
              <w:t xml:space="preserve"> in </w:t>
            </w:r>
            <w:proofErr w:type="spellStart"/>
            <w:r w:rsidRPr="00FA5603">
              <w:t>Erkus</w:t>
            </w:r>
            <w:proofErr w:type="spellEnd"/>
            <w:r w:rsidRPr="00FA5603">
              <w:t xml:space="preserve"> et al.,</w:t>
            </w:r>
            <w:r>
              <w:t xml:space="preserve"> 2013</w:t>
            </w:r>
          </w:p>
        </w:tc>
      </w:tr>
      <w:tr w:rsidR="00AC0EDC" w:rsidRPr="00FA5603" w:rsidTr="00AC0EDC">
        <w:tc>
          <w:tcPr>
            <w:tcW w:w="1951" w:type="dxa"/>
          </w:tcPr>
          <w:p w:rsidR="00AC0EDC" w:rsidRPr="00FA5603" w:rsidRDefault="00AC0EDC" w:rsidP="00AC0EDC">
            <w:pPr>
              <w:jc w:val="both"/>
            </w:pPr>
            <w:r>
              <w:rPr>
                <w:lang w:val="en-GB"/>
              </w:rPr>
              <w:sym w:font="Symbol" w:char="F046"/>
            </w:r>
            <w:r>
              <w:t>T</w:t>
            </w:r>
            <w:r w:rsidRPr="00FA5603">
              <w:t>7</w:t>
            </w:r>
          </w:p>
        </w:tc>
        <w:tc>
          <w:tcPr>
            <w:tcW w:w="4190" w:type="dxa"/>
          </w:tcPr>
          <w:p w:rsidR="00AC0EDC" w:rsidRPr="00FA5603" w:rsidRDefault="00AC0EDC" w:rsidP="00AC0EDC">
            <w:pPr>
              <w:jc w:val="both"/>
            </w:pPr>
            <w:r w:rsidRPr="00FA5603">
              <w:t xml:space="preserve">P335-type </w:t>
            </w:r>
            <w:proofErr w:type="spellStart"/>
            <w:r w:rsidRPr="00FA5603">
              <w:t>temperate</w:t>
            </w:r>
            <w:proofErr w:type="spellEnd"/>
            <w:r w:rsidRPr="00FA5603">
              <w:t xml:space="preserve"> </w:t>
            </w:r>
            <w:proofErr w:type="spellStart"/>
            <w:r w:rsidRPr="00FA5603">
              <w:t>phage</w:t>
            </w:r>
            <w:proofErr w:type="spellEnd"/>
          </w:p>
        </w:tc>
        <w:tc>
          <w:tcPr>
            <w:tcW w:w="3071" w:type="dxa"/>
          </w:tcPr>
          <w:p w:rsidR="00AC0EDC" w:rsidRPr="00FA5603" w:rsidRDefault="00AC0EDC" w:rsidP="00AC0EDC">
            <w:pPr>
              <w:jc w:val="both"/>
            </w:pPr>
            <w:r w:rsidRPr="00FA5603">
              <w:t>=</w:t>
            </w:r>
            <w:r>
              <w:rPr>
                <w:lang w:val="en-GB"/>
              </w:rPr>
              <w:sym w:font="Symbol" w:char="F046"/>
            </w:r>
            <w:r w:rsidRPr="00FA5603">
              <w:t xml:space="preserve">TIFN7 in </w:t>
            </w:r>
            <w:proofErr w:type="spellStart"/>
            <w:r w:rsidRPr="00FA5603">
              <w:t>Erkus</w:t>
            </w:r>
            <w:proofErr w:type="spellEnd"/>
            <w:r w:rsidRPr="00FA5603">
              <w:t xml:space="preserve"> et al., 2013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Pr="00FA5603" w:rsidRDefault="00AC0EDC" w:rsidP="00AC0EDC">
            <w:pPr>
              <w:jc w:val="both"/>
              <w:rPr>
                <w:lang w:val="en-US"/>
              </w:rPr>
            </w:pPr>
            <w:r w:rsidRPr="00FA5603">
              <w:rPr>
                <w:lang w:val="en-US"/>
              </w:rPr>
              <w:t>DSM</w:t>
            </w:r>
            <w:r>
              <w:rPr>
                <w:lang w:val="en-GB"/>
              </w:rPr>
              <w:sym w:font="Symbol" w:char="F046"/>
            </w:r>
            <w:r w:rsidRPr="00FA5603">
              <w:rPr>
                <w:lang w:val="en-US"/>
              </w:rPr>
              <w:t>1</w:t>
            </w:r>
          </w:p>
        </w:tc>
        <w:tc>
          <w:tcPr>
            <w:tcW w:w="4190" w:type="dxa"/>
          </w:tcPr>
          <w:p w:rsidR="00AC0EDC" w:rsidRPr="00FA5603" w:rsidRDefault="00AC0EDC" w:rsidP="00AC0EDC">
            <w:pPr>
              <w:jc w:val="both"/>
              <w:rPr>
                <w:lang w:val="en-US"/>
              </w:rPr>
            </w:pPr>
            <w:r w:rsidRPr="00FA5603">
              <w:rPr>
                <w:lang w:val="en-US"/>
              </w:rPr>
              <w:t>c2-type lytic</w:t>
            </w:r>
          </w:p>
        </w:tc>
        <w:tc>
          <w:tcPr>
            <w:tcW w:w="3071" w:type="dxa"/>
          </w:tcPr>
          <w:p w:rsidR="00AC0EDC" w:rsidRPr="00FA5603" w:rsidRDefault="00AC0EDC" w:rsidP="00AC0EDC">
            <w:pPr>
              <w:jc w:val="both"/>
              <w:rPr>
                <w:lang w:val="en-US"/>
              </w:rPr>
            </w:pPr>
            <w:r w:rsidRPr="00FA5603">
              <w:rPr>
                <w:rFonts w:ascii="Verdana" w:eastAsia="Calibri" w:hAnsi="Verdana" w:cs="Times New Roman"/>
                <w:sz w:val="20"/>
                <w:lang w:val="en-US"/>
              </w:rPr>
              <w:t xml:space="preserve">DSM Food </w:t>
            </w:r>
            <w:proofErr w:type="spellStart"/>
            <w:r w:rsidRPr="00FA5603">
              <w:rPr>
                <w:rFonts w:ascii="Verdana" w:eastAsia="Calibri" w:hAnsi="Verdana" w:cs="Times New Roman"/>
                <w:sz w:val="20"/>
                <w:lang w:val="en-US"/>
              </w:rPr>
              <w:t>Specialities</w:t>
            </w:r>
            <w:proofErr w:type="spellEnd"/>
            <w:r w:rsidRPr="00FA5603">
              <w:rPr>
                <w:rFonts w:ascii="Verdana" w:eastAsia="Calibri" w:hAnsi="Verdana" w:cs="Times New Roman"/>
                <w:sz w:val="20"/>
                <w:lang w:val="en-US"/>
              </w:rPr>
              <w:t xml:space="preserve"> B.V.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Pr="00FA5603" w:rsidRDefault="00AC0EDC" w:rsidP="00AC0EDC">
            <w:pPr>
              <w:jc w:val="both"/>
              <w:rPr>
                <w:lang w:val="en-US"/>
              </w:rPr>
            </w:pPr>
            <w:r w:rsidRPr="00FA5603">
              <w:rPr>
                <w:lang w:val="en-US"/>
              </w:rPr>
              <w:t>DSM</w:t>
            </w:r>
            <w:r>
              <w:rPr>
                <w:lang w:val="en-GB"/>
              </w:rPr>
              <w:sym w:font="Symbol" w:char="F046"/>
            </w:r>
            <w:r w:rsidRPr="00FA5603">
              <w:rPr>
                <w:lang w:val="en-US"/>
              </w:rPr>
              <w:t>2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FA5603">
              <w:rPr>
                <w:lang w:val="en-US"/>
              </w:rPr>
              <w:t>c2-type lytic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6863E4">
              <w:rPr>
                <w:rFonts w:ascii="Verdana" w:eastAsia="Calibri" w:hAnsi="Verdana" w:cs="Times New Roman"/>
                <w:sz w:val="20"/>
                <w:lang w:val="en-GB"/>
              </w:rPr>
              <w:t>DSM Food Specialities B.V.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DSM</w:t>
            </w:r>
            <w:r>
              <w:rPr>
                <w:lang w:val="en-GB"/>
              </w:rPr>
              <w:sym w:font="Symbol" w:char="F046"/>
            </w:r>
            <w:r>
              <w:rPr>
                <w:lang w:val="en-GB"/>
              </w:rPr>
              <w:t>3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E0001E">
              <w:rPr>
                <w:lang w:val="en-GB"/>
              </w:rPr>
              <w:t>P335-type temperate phage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6863E4">
              <w:rPr>
                <w:rFonts w:ascii="Verdana" w:eastAsia="Calibri" w:hAnsi="Verdana" w:cs="Times New Roman"/>
                <w:sz w:val="20"/>
                <w:lang w:val="en-GB"/>
              </w:rPr>
              <w:t>DSM Food Specialities B.V.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DSM</w:t>
            </w:r>
            <w:r>
              <w:rPr>
                <w:lang w:val="en-GB"/>
              </w:rPr>
              <w:sym w:font="Symbol" w:char="F046"/>
            </w:r>
            <w:r>
              <w:rPr>
                <w:lang w:val="en-GB"/>
              </w:rPr>
              <w:t>4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30ED8">
              <w:rPr>
                <w:lang w:val="en-GB"/>
              </w:rPr>
              <w:t>936-type lytic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6863E4">
              <w:rPr>
                <w:rFonts w:ascii="Verdana" w:eastAsia="Calibri" w:hAnsi="Verdana" w:cs="Times New Roman"/>
                <w:sz w:val="20"/>
                <w:lang w:val="en-GB"/>
              </w:rPr>
              <w:t>DSM Food Specialities B.V.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DSM</w:t>
            </w:r>
            <w:r>
              <w:rPr>
                <w:lang w:val="en-GB"/>
              </w:rPr>
              <w:sym w:font="Symbol" w:char="F046"/>
            </w:r>
            <w:r>
              <w:rPr>
                <w:lang w:val="en-GB"/>
              </w:rPr>
              <w:t>5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30ED8">
              <w:rPr>
                <w:lang w:val="en-GB"/>
              </w:rPr>
              <w:t>936-type lytic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6863E4">
              <w:rPr>
                <w:rFonts w:ascii="Verdana" w:eastAsia="Calibri" w:hAnsi="Verdana" w:cs="Times New Roman"/>
                <w:sz w:val="20"/>
                <w:lang w:val="en-GB"/>
              </w:rPr>
              <w:t>DSM Food Specialities B.V.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DSM</w:t>
            </w:r>
            <w:r>
              <w:rPr>
                <w:lang w:val="en-GB"/>
              </w:rPr>
              <w:sym w:font="Symbol" w:char="F046"/>
            </w:r>
            <w:r>
              <w:rPr>
                <w:lang w:val="en-GB"/>
              </w:rPr>
              <w:t>6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30ED8">
              <w:rPr>
                <w:lang w:val="en-GB"/>
              </w:rPr>
              <w:t>936-type lytic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6863E4">
              <w:rPr>
                <w:rFonts w:ascii="Verdana" w:eastAsia="Calibri" w:hAnsi="Verdana" w:cs="Times New Roman"/>
                <w:sz w:val="20"/>
                <w:lang w:val="en-GB"/>
              </w:rPr>
              <w:t>DSM Food Specialities B.V.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DSM</w:t>
            </w:r>
            <w:r>
              <w:rPr>
                <w:lang w:val="en-GB"/>
              </w:rPr>
              <w:sym w:font="Symbol" w:char="F046"/>
            </w:r>
            <w:r>
              <w:rPr>
                <w:lang w:val="en-GB"/>
              </w:rPr>
              <w:t>7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A30ED8">
              <w:rPr>
                <w:lang w:val="en-GB"/>
              </w:rPr>
              <w:t>936-type lytic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6863E4">
              <w:rPr>
                <w:rFonts w:ascii="Verdana" w:eastAsia="Calibri" w:hAnsi="Verdana" w:cs="Times New Roman"/>
                <w:sz w:val="20"/>
                <w:lang w:val="en-GB"/>
              </w:rPr>
              <w:t>DSM Food Specialities B.V.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DSM</w:t>
            </w:r>
            <w:r>
              <w:rPr>
                <w:lang w:val="en-GB"/>
              </w:rPr>
              <w:sym w:font="Symbol" w:char="F046"/>
            </w:r>
            <w:r>
              <w:rPr>
                <w:lang w:val="en-GB"/>
              </w:rPr>
              <w:t>8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not typed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6863E4">
              <w:rPr>
                <w:rFonts w:ascii="Verdana" w:eastAsia="Calibri" w:hAnsi="Verdana" w:cs="Times New Roman"/>
                <w:sz w:val="20"/>
                <w:lang w:val="en-GB"/>
              </w:rPr>
              <w:t>DSM Food Specialities B.V.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DSM</w:t>
            </w:r>
            <w:r>
              <w:rPr>
                <w:lang w:val="en-GB"/>
              </w:rPr>
              <w:sym w:font="Symbol" w:char="F046"/>
            </w:r>
            <w:r>
              <w:rPr>
                <w:lang w:val="en-GB"/>
              </w:rPr>
              <w:t>9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not typed</w:t>
            </w:r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6863E4">
              <w:rPr>
                <w:rFonts w:ascii="Verdana" w:eastAsia="Calibri" w:hAnsi="Verdana" w:cs="Times New Roman"/>
                <w:sz w:val="20"/>
                <w:lang w:val="en-GB"/>
              </w:rPr>
              <w:t>DSM Food Specialities B.V.</w:t>
            </w:r>
          </w:p>
        </w:tc>
      </w:tr>
      <w:tr w:rsidR="00AC0EDC" w:rsidRPr="00372744" w:rsidTr="00AC0EDC">
        <w:tc>
          <w:tcPr>
            <w:tcW w:w="195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rPr>
                <w:lang w:val="en-GB"/>
              </w:rPr>
              <w:t>DSM</w:t>
            </w:r>
            <w:r>
              <w:rPr>
                <w:lang w:val="en-GB"/>
              </w:rPr>
              <w:sym w:font="Symbol" w:char="F046"/>
            </w:r>
            <w:r>
              <w:rPr>
                <w:lang w:val="en-GB"/>
              </w:rPr>
              <w:t>10</w:t>
            </w:r>
          </w:p>
        </w:tc>
        <w:tc>
          <w:tcPr>
            <w:tcW w:w="4190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>
              <w:t xml:space="preserve">c2-type </w:t>
            </w:r>
            <w:proofErr w:type="spellStart"/>
            <w:r>
              <w:t>lytic</w:t>
            </w:r>
            <w:proofErr w:type="spellEnd"/>
          </w:p>
        </w:tc>
        <w:tc>
          <w:tcPr>
            <w:tcW w:w="3071" w:type="dxa"/>
          </w:tcPr>
          <w:p w:rsidR="00AC0EDC" w:rsidRDefault="00AC0EDC" w:rsidP="00AC0EDC">
            <w:pPr>
              <w:jc w:val="both"/>
              <w:rPr>
                <w:lang w:val="en-GB"/>
              </w:rPr>
            </w:pPr>
            <w:r w:rsidRPr="006863E4">
              <w:rPr>
                <w:rFonts w:ascii="Verdana" w:eastAsia="Calibri" w:hAnsi="Verdana" w:cs="Times New Roman"/>
                <w:sz w:val="20"/>
                <w:lang w:val="en-GB"/>
              </w:rPr>
              <w:t>DSM Food Specialities B.V.</w:t>
            </w:r>
          </w:p>
        </w:tc>
      </w:tr>
    </w:tbl>
    <w:p w:rsidR="00AC0EDC" w:rsidRPr="00AC0EDC" w:rsidRDefault="00AC0EDC">
      <w:pPr>
        <w:rPr>
          <w:noProof/>
          <w:lang w:val="en-US" w:eastAsia="nl-NL"/>
        </w:rPr>
      </w:pPr>
    </w:p>
    <w:p w:rsidR="0008276C" w:rsidRDefault="0008276C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99AAD54">
            <wp:extent cx="5230368" cy="5230368"/>
            <wp:effectExtent l="0" t="0" r="889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629" cy="5239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69AD" w:rsidRDefault="0008276C" w:rsidP="0053287F">
      <w:pPr>
        <w:jc w:val="both"/>
        <w:rPr>
          <w:lang w:val="en-US"/>
        </w:rPr>
      </w:pPr>
      <w:r w:rsidRPr="0053287F">
        <w:rPr>
          <w:b/>
          <w:lang w:val="en-US"/>
        </w:rPr>
        <w:t xml:space="preserve">Figure S1. </w:t>
      </w:r>
      <w:r w:rsidR="00516109" w:rsidRPr="0053287F">
        <w:rPr>
          <w:b/>
          <w:lang w:val="en-US"/>
        </w:rPr>
        <w:t>Transmission electron microscopic</w:t>
      </w:r>
      <w:r w:rsidR="0053287F" w:rsidRPr="0053287F">
        <w:rPr>
          <w:b/>
          <w:lang w:val="en-US"/>
        </w:rPr>
        <w:t xml:space="preserve"> (TEM)</w:t>
      </w:r>
      <w:r w:rsidR="00516109" w:rsidRPr="0053287F">
        <w:rPr>
          <w:b/>
          <w:lang w:val="en-US"/>
        </w:rPr>
        <w:t xml:space="preserve"> pictures of Ur phage</w:t>
      </w:r>
      <w:r w:rsidR="0053287F" w:rsidRPr="0053287F">
        <w:rPr>
          <w:b/>
          <w:lang w:val="en-US"/>
        </w:rPr>
        <w:t>s.</w:t>
      </w:r>
      <w:r w:rsidR="0053287F">
        <w:rPr>
          <w:lang w:val="en-US"/>
        </w:rPr>
        <w:t xml:space="preserve"> a) pro</w:t>
      </w:r>
      <w:r w:rsidR="0053287F">
        <w:rPr>
          <w:rFonts w:cstheme="minorHAnsi"/>
          <w:lang w:val="en-US"/>
        </w:rPr>
        <w:t>Φ</w:t>
      </w:r>
      <w:r w:rsidR="0053287F">
        <w:rPr>
          <w:lang w:val="en-US"/>
        </w:rPr>
        <w:t>1; b) pro</w:t>
      </w:r>
      <w:r w:rsidR="0053287F">
        <w:rPr>
          <w:rFonts w:cstheme="minorHAnsi"/>
          <w:lang w:val="en-US"/>
        </w:rPr>
        <w:t>Φ</w:t>
      </w:r>
      <w:r w:rsidR="0053287F">
        <w:rPr>
          <w:lang w:val="en-US"/>
        </w:rPr>
        <w:t>2; c) pro</w:t>
      </w:r>
      <w:r w:rsidR="0053287F">
        <w:rPr>
          <w:rFonts w:cstheme="minorHAnsi"/>
          <w:lang w:val="en-US"/>
        </w:rPr>
        <w:t>Φ</w:t>
      </w:r>
      <w:r w:rsidR="0053287F">
        <w:rPr>
          <w:lang w:val="en-US"/>
        </w:rPr>
        <w:t>6, arrow shows a phage tail separated from the head; d) pro</w:t>
      </w:r>
      <w:r w:rsidR="0053287F">
        <w:rPr>
          <w:rFonts w:cstheme="minorHAnsi"/>
          <w:lang w:val="en-US"/>
        </w:rPr>
        <w:t>Φ</w:t>
      </w:r>
      <w:r w:rsidR="0053287F">
        <w:rPr>
          <w:lang w:val="en-US"/>
        </w:rPr>
        <w:t>7. Samples for pro</w:t>
      </w:r>
      <w:r w:rsidR="0053287F">
        <w:rPr>
          <w:rFonts w:cstheme="minorHAnsi"/>
          <w:lang w:val="en-US"/>
        </w:rPr>
        <w:t>Φ</w:t>
      </w:r>
      <w:r w:rsidR="0053287F">
        <w:rPr>
          <w:lang w:val="en-US"/>
        </w:rPr>
        <w:t>1, pro</w:t>
      </w:r>
      <w:r w:rsidR="0053287F">
        <w:rPr>
          <w:rFonts w:cstheme="minorHAnsi"/>
          <w:lang w:val="en-US"/>
        </w:rPr>
        <w:t>Φ</w:t>
      </w:r>
      <w:r w:rsidR="0053287F">
        <w:rPr>
          <w:lang w:val="en-US"/>
        </w:rPr>
        <w:t>6 and</w:t>
      </w:r>
      <w:r w:rsidR="0053287F" w:rsidRPr="0053287F">
        <w:rPr>
          <w:lang w:val="en-US"/>
        </w:rPr>
        <w:t xml:space="preserve"> </w:t>
      </w:r>
      <w:r w:rsidR="0053287F">
        <w:rPr>
          <w:lang w:val="en-US"/>
        </w:rPr>
        <w:t>pro</w:t>
      </w:r>
      <w:r w:rsidR="0053287F">
        <w:rPr>
          <w:rFonts w:cstheme="minorHAnsi"/>
          <w:lang w:val="en-US"/>
        </w:rPr>
        <w:t>Φ</w:t>
      </w:r>
      <w:r w:rsidR="0053287F">
        <w:rPr>
          <w:lang w:val="en-US"/>
        </w:rPr>
        <w:t>7 were treated with chloroform before TEM imaging, the sample for pro</w:t>
      </w:r>
      <w:r w:rsidR="0053287F">
        <w:rPr>
          <w:rFonts w:cstheme="minorHAnsi"/>
          <w:lang w:val="en-US"/>
        </w:rPr>
        <w:t xml:space="preserve">Φ2 was not treated with chloroform. </w:t>
      </w:r>
    </w:p>
    <w:p w:rsidR="00D73379" w:rsidRPr="00516109" w:rsidRDefault="00D73379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Pr="00516109" w:rsidRDefault="0008276C" w:rsidP="002F34CE">
      <w:pPr>
        <w:rPr>
          <w:lang w:val="en-US"/>
        </w:rPr>
      </w:pPr>
    </w:p>
    <w:p w:rsidR="0008276C" w:rsidRDefault="0008276C" w:rsidP="002F34CE">
      <w:r>
        <w:rPr>
          <w:noProof/>
          <w:lang w:eastAsia="nl-NL"/>
        </w:rPr>
        <mc:AlternateContent>
          <mc:Choice Requires="wpg">
            <w:drawing>
              <wp:inline distT="0" distB="0" distL="0" distR="0" wp14:anchorId="4AE2A416" wp14:editId="73BDC511">
                <wp:extent cx="5169996" cy="3117215"/>
                <wp:effectExtent l="0" t="0" r="0" b="6985"/>
                <wp:docPr id="213" name="Groep 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69996" cy="3117215"/>
                          <a:chOff x="0" y="0"/>
                          <a:chExt cx="5169996" cy="3117215"/>
                        </a:xfrm>
                      </wpg:grpSpPr>
                      <wpg:grpSp>
                        <wpg:cNvPr id="210" name="Groep 210"/>
                        <wpg:cNvGrpSpPr/>
                        <wpg:grpSpPr>
                          <a:xfrm>
                            <a:off x="12521" y="3131"/>
                            <a:ext cx="5157475" cy="3114084"/>
                            <a:chOff x="-5" y="0"/>
                            <a:chExt cx="5158072" cy="3114084"/>
                          </a:xfrm>
                        </wpg:grpSpPr>
                        <pic:pic xmlns:pic="http://schemas.openxmlformats.org/drawingml/2006/picture">
                          <pic:nvPicPr>
                            <pic:cNvPr id="208" name="Afbeelding 208"/>
                            <pic:cNvPicPr>
                              <a:picLocks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38387" y="0"/>
                              <a:ext cx="2519680" cy="251968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7" name="Afbeelding 207"/>
                            <pic:cNvPicPr>
                              <a:picLocks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14" y="0"/>
                              <a:ext cx="2519680" cy="25196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9" name="Tekstvak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5" y="2536235"/>
                              <a:ext cx="5107260" cy="57784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260F5" w:rsidRPr="00515095" w:rsidRDefault="005260F5" w:rsidP="0008276C">
                                <w:pPr>
                                  <w:rPr>
                                    <w:lang w:val="en-GB"/>
                                  </w:rPr>
                                </w:pPr>
                                <w:r w:rsidRPr="009D61A7">
                                  <w:rPr>
                                    <w:b/>
                                    <w:lang w:val="en-GB"/>
                                  </w:rPr>
                                  <w:t xml:space="preserve">Figure </w:t>
                                </w:r>
                                <w:r>
                                  <w:rPr>
                                    <w:b/>
                                    <w:lang w:val="en-GB"/>
                                  </w:rPr>
                                  <w:t>S2</w:t>
                                </w:r>
                                <w:r w:rsidRPr="009D61A7">
                                  <w:rPr>
                                    <w:lang w:val="en-GB"/>
                                  </w:rPr>
                                  <w:t>.</w:t>
                                </w:r>
                                <w:r>
                                  <w:rPr>
                                    <w:lang w:val="en-GB"/>
                                  </w:rPr>
                                  <w:t xml:space="preserve"> </w:t>
                                </w:r>
                                <w:r w:rsidRPr="0053287F">
                                  <w:rPr>
                                    <w:b/>
                                    <w:lang w:val="en-GB"/>
                                  </w:rPr>
                                  <w:t>Example of plaque morphology on TIFN1 and TI1c.</w:t>
                                </w:r>
                                <w:r>
                                  <w:rPr>
                                    <w:lang w:val="en-GB"/>
                                  </w:rPr>
                                  <w:t xml:space="preserve"> DSM</w:t>
                                </w:r>
                                <w:r>
                                  <w:rPr>
                                    <w:lang w:val="en-GB"/>
                                  </w:rPr>
                                  <w:sym w:font="Symbol" w:char="F046"/>
                                </w:r>
                                <w:r>
                                  <w:rPr>
                                    <w:lang w:val="en-GB"/>
                                  </w:rPr>
                                  <w:t xml:space="preserve">4 plaque appearance on the lawns of A. WT  TIFN1, B. cured TI1c.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31" name="Tekstvak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69240" cy="469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260F5" w:rsidRPr="00E7214D" w:rsidRDefault="005260F5" w:rsidP="0008276C">
                              <w:pPr>
                                <w:rPr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E7214D">
                                <w:rPr>
                                  <w:color w:val="FFFFFF" w:themeColor="background1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6" name="Tekstvak 2"/>
                        <wps:cNvSpPr txBox="1">
                          <a:spLocks noChangeArrowheads="1"/>
                        </wps:cNvSpPr>
                        <wps:spPr bwMode="auto">
                          <a:xfrm>
                            <a:off x="2611677" y="3131"/>
                            <a:ext cx="269240" cy="469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260F5" w:rsidRPr="00E7214D" w:rsidRDefault="005260F5" w:rsidP="0008276C">
                              <w:pPr>
                                <w:rPr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32"/>
                                  <w:szCs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E2A416" id="Groep 213" o:spid="_x0000_s1026" style="width:407.1pt;height:245.45pt;mso-position-horizontal-relative:char;mso-position-vertical-relative:line" coordsize="51699,311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">
                <v:group id="Groep 210" o:spid="_x0000_s1027" style="position:absolute;left:125;top:31;width:51574;height:31141" coordorigin="" coordsize="51580,31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Afbeelding 208" o:spid="_x0000_s1028" type="#_x0000_t75" style="position:absolute;left:26383;width:25197;height:25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">
                    <v:imagedata r:id="rId7" o:title=""/>
                    <o:lock v:ext="edit" aspectratio="f"/>
                  </v:shape>
                  <v:shape id="Afbeelding 207" o:spid="_x0000_s1029" type="#_x0000_t75" style="position:absolute;left:36;width:25196;height:25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">
                    <v:imagedata r:id="rId8" o:title=""/>
                    <o:lock v:ext="edit" aspectratio="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kstvak 2" o:spid="_x0000_s1030" type="#_x0000_t202" style="position:absolute;top:25362;width:51072;height:5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" stroked="f">
                    <v:textbox style="mso-fit-shape-to-text:t">
                      <w:txbxContent>
                        <w:p w:rsidR="005260F5" w:rsidRPr="00515095" w:rsidRDefault="005260F5" w:rsidP="0008276C">
                          <w:pPr>
                            <w:rPr>
                              <w:lang w:val="en-GB"/>
                            </w:rPr>
                          </w:pPr>
                          <w:r w:rsidRPr="009D61A7">
                            <w:rPr>
                              <w:b/>
                              <w:lang w:val="en-GB"/>
                            </w:rPr>
                            <w:t xml:space="preserve">Figure </w:t>
                          </w:r>
                          <w:r>
                            <w:rPr>
                              <w:b/>
                              <w:lang w:val="en-GB"/>
                            </w:rPr>
                            <w:t>S2</w:t>
                          </w:r>
                          <w:r w:rsidRPr="009D61A7">
                            <w:rPr>
                              <w:lang w:val="en-GB"/>
                            </w:rPr>
                            <w:t>.</w:t>
                          </w:r>
                          <w:r>
                            <w:rPr>
                              <w:lang w:val="en-GB"/>
                            </w:rPr>
                            <w:t xml:space="preserve"> </w:t>
                          </w:r>
                          <w:r w:rsidRPr="0053287F">
                            <w:rPr>
                              <w:b/>
                              <w:lang w:val="en-GB"/>
                            </w:rPr>
                            <w:t>Example of plaque morphology on TIFN1 and TI1c.</w:t>
                          </w:r>
                          <w:r>
                            <w:rPr>
                              <w:lang w:val="en-GB"/>
                            </w:rPr>
                            <w:t xml:space="preserve"> DSM</w:t>
                          </w:r>
                          <w:r>
                            <w:rPr>
                              <w:lang w:val="en-GB"/>
                            </w:rPr>
                            <w:sym w:font="Symbol" w:char="F046"/>
                          </w:r>
                          <w:r>
                            <w:rPr>
                              <w:lang w:val="en-GB"/>
                            </w:rPr>
                            <w:t xml:space="preserve">4 plaque appearance on the lawns of A. WT  TIFN1, B. cured TI1c. </w:t>
                          </w:r>
                        </w:p>
                      </w:txbxContent>
                    </v:textbox>
                  </v:shape>
                </v:group>
                <v:shape id="Tekstvak 2" o:spid="_x0000_s1031" type="#_x0000_t202" style="position:absolute;width:2692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:rsidR="005260F5" w:rsidRPr="00E7214D" w:rsidRDefault="005260F5" w:rsidP="0008276C">
                        <w:pPr>
                          <w:rPr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E7214D">
                          <w:rPr>
                            <w:color w:val="FFFFFF" w:themeColor="background1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  <v:shape id="Tekstvak 2" o:spid="_x0000_s1032" type="#_x0000_t202" style="position:absolute;left:26116;top:31;width:2693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" filled="f" stroked="f">
                  <v:textbox style="mso-fit-shape-to-text:t">
                    <w:txbxContent>
                      <w:p w:rsidR="005260F5" w:rsidRPr="00E7214D" w:rsidRDefault="005260F5" w:rsidP="0008276C">
                        <w:pPr>
                          <w:rPr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rPr>
                            <w:color w:val="FFFFFF" w:themeColor="background1"/>
                            <w:sz w:val="32"/>
                            <w:szCs w:val="32"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0827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4AC"/>
    <w:rsid w:val="000031ED"/>
    <w:rsid w:val="0000735B"/>
    <w:rsid w:val="000073AC"/>
    <w:rsid w:val="00007EBB"/>
    <w:rsid w:val="00010EF8"/>
    <w:rsid w:val="000128F9"/>
    <w:rsid w:val="00013F42"/>
    <w:rsid w:val="000156A5"/>
    <w:rsid w:val="0001623B"/>
    <w:rsid w:val="000232BD"/>
    <w:rsid w:val="00025B54"/>
    <w:rsid w:val="00025DFC"/>
    <w:rsid w:val="00026F53"/>
    <w:rsid w:val="000308A1"/>
    <w:rsid w:val="000322B4"/>
    <w:rsid w:val="000339EA"/>
    <w:rsid w:val="000348FE"/>
    <w:rsid w:val="000367D4"/>
    <w:rsid w:val="0004562E"/>
    <w:rsid w:val="00046558"/>
    <w:rsid w:val="000506BB"/>
    <w:rsid w:val="00056DD6"/>
    <w:rsid w:val="0005708B"/>
    <w:rsid w:val="0006240D"/>
    <w:rsid w:val="0006516C"/>
    <w:rsid w:val="0006535D"/>
    <w:rsid w:val="00067403"/>
    <w:rsid w:val="00070FE4"/>
    <w:rsid w:val="0007538D"/>
    <w:rsid w:val="000762ED"/>
    <w:rsid w:val="000805F5"/>
    <w:rsid w:val="00080E42"/>
    <w:rsid w:val="00080E85"/>
    <w:rsid w:val="000816EE"/>
    <w:rsid w:val="00082374"/>
    <w:rsid w:val="0008276C"/>
    <w:rsid w:val="000854D2"/>
    <w:rsid w:val="00086AC2"/>
    <w:rsid w:val="0009030C"/>
    <w:rsid w:val="00094F83"/>
    <w:rsid w:val="000960B5"/>
    <w:rsid w:val="000969AD"/>
    <w:rsid w:val="000A10B5"/>
    <w:rsid w:val="000A1B96"/>
    <w:rsid w:val="000A1CB9"/>
    <w:rsid w:val="000A2FF9"/>
    <w:rsid w:val="000A3C17"/>
    <w:rsid w:val="000A4E8A"/>
    <w:rsid w:val="000A7D33"/>
    <w:rsid w:val="000B02CB"/>
    <w:rsid w:val="000B03D7"/>
    <w:rsid w:val="000B2E63"/>
    <w:rsid w:val="000B2E6E"/>
    <w:rsid w:val="000B2F26"/>
    <w:rsid w:val="000B3A21"/>
    <w:rsid w:val="000B3D70"/>
    <w:rsid w:val="000B50FC"/>
    <w:rsid w:val="000B573E"/>
    <w:rsid w:val="000B58F4"/>
    <w:rsid w:val="000B63C8"/>
    <w:rsid w:val="000C1CF1"/>
    <w:rsid w:val="000C1D6C"/>
    <w:rsid w:val="000C61E8"/>
    <w:rsid w:val="000C69BA"/>
    <w:rsid w:val="000C6CFC"/>
    <w:rsid w:val="000D2B6E"/>
    <w:rsid w:val="000D2F58"/>
    <w:rsid w:val="000D4380"/>
    <w:rsid w:val="000D53F5"/>
    <w:rsid w:val="000D70D3"/>
    <w:rsid w:val="000D798B"/>
    <w:rsid w:val="000D7A9D"/>
    <w:rsid w:val="000E38D1"/>
    <w:rsid w:val="000E5D73"/>
    <w:rsid w:val="000E64F8"/>
    <w:rsid w:val="000E7A0B"/>
    <w:rsid w:val="000F1202"/>
    <w:rsid w:val="000F1B64"/>
    <w:rsid w:val="000F43CE"/>
    <w:rsid w:val="000F511C"/>
    <w:rsid w:val="000F5145"/>
    <w:rsid w:val="0010314E"/>
    <w:rsid w:val="00103C3F"/>
    <w:rsid w:val="00104ECD"/>
    <w:rsid w:val="001073D1"/>
    <w:rsid w:val="00107DB6"/>
    <w:rsid w:val="00107F67"/>
    <w:rsid w:val="00110CAB"/>
    <w:rsid w:val="001117A0"/>
    <w:rsid w:val="00111CBD"/>
    <w:rsid w:val="00112122"/>
    <w:rsid w:val="00116563"/>
    <w:rsid w:val="00117259"/>
    <w:rsid w:val="0012350C"/>
    <w:rsid w:val="00123DC3"/>
    <w:rsid w:val="0012527E"/>
    <w:rsid w:val="00130354"/>
    <w:rsid w:val="00130F87"/>
    <w:rsid w:val="00132A07"/>
    <w:rsid w:val="00133442"/>
    <w:rsid w:val="0013433B"/>
    <w:rsid w:val="001357D3"/>
    <w:rsid w:val="0013641F"/>
    <w:rsid w:val="00143679"/>
    <w:rsid w:val="00146F67"/>
    <w:rsid w:val="00152B17"/>
    <w:rsid w:val="001533C7"/>
    <w:rsid w:val="001557F4"/>
    <w:rsid w:val="00156D3B"/>
    <w:rsid w:val="00157AF6"/>
    <w:rsid w:val="00162672"/>
    <w:rsid w:val="00162D5E"/>
    <w:rsid w:val="00172C17"/>
    <w:rsid w:val="00173471"/>
    <w:rsid w:val="00175A3A"/>
    <w:rsid w:val="00177B77"/>
    <w:rsid w:val="00180CB1"/>
    <w:rsid w:val="00182086"/>
    <w:rsid w:val="00182096"/>
    <w:rsid w:val="001838E1"/>
    <w:rsid w:val="00184D00"/>
    <w:rsid w:val="00190480"/>
    <w:rsid w:val="001910DC"/>
    <w:rsid w:val="00193CC3"/>
    <w:rsid w:val="00196F63"/>
    <w:rsid w:val="001A307D"/>
    <w:rsid w:val="001B2EF3"/>
    <w:rsid w:val="001B5390"/>
    <w:rsid w:val="001B66B2"/>
    <w:rsid w:val="001B7A2F"/>
    <w:rsid w:val="001C0865"/>
    <w:rsid w:val="001C1DC4"/>
    <w:rsid w:val="001C3108"/>
    <w:rsid w:val="001C3D40"/>
    <w:rsid w:val="001C4726"/>
    <w:rsid w:val="001C4C9F"/>
    <w:rsid w:val="001C54AC"/>
    <w:rsid w:val="001C68C3"/>
    <w:rsid w:val="001C6CA7"/>
    <w:rsid w:val="001C6DCD"/>
    <w:rsid w:val="001D042B"/>
    <w:rsid w:val="001D4E06"/>
    <w:rsid w:val="001D5850"/>
    <w:rsid w:val="001D6966"/>
    <w:rsid w:val="001D7D18"/>
    <w:rsid w:val="001E0814"/>
    <w:rsid w:val="001E10C9"/>
    <w:rsid w:val="001E7479"/>
    <w:rsid w:val="001E7E94"/>
    <w:rsid w:val="0020041C"/>
    <w:rsid w:val="00202392"/>
    <w:rsid w:val="002024D0"/>
    <w:rsid w:val="00202C01"/>
    <w:rsid w:val="002101B4"/>
    <w:rsid w:val="00210C5B"/>
    <w:rsid w:val="00212D70"/>
    <w:rsid w:val="002248D2"/>
    <w:rsid w:val="0022689B"/>
    <w:rsid w:val="00230BDF"/>
    <w:rsid w:val="00233CED"/>
    <w:rsid w:val="00233D37"/>
    <w:rsid w:val="00236FAF"/>
    <w:rsid w:val="00243649"/>
    <w:rsid w:val="0024474B"/>
    <w:rsid w:val="00246671"/>
    <w:rsid w:val="00251C65"/>
    <w:rsid w:val="00251D95"/>
    <w:rsid w:val="002571CD"/>
    <w:rsid w:val="002602DF"/>
    <w:rsid w:val="00261A42"/>
    <w:rsid w:val="00263963"/>
    <w:rsid w:val="00265FF7"/>
    <w:rsid w:val="00267C4C"/>
    <w:rsid w:val="00272514"/>
    <w:rsid w:val="00273532"/>
    <w:rsid w:val="0027503C"/>
    <w:rsid w:val="0027575E"/>
    <w:rsid w:val="00284090"/>
    <w:rsid w:val="00285341"/>
    <w:rsid w:val="002877DC"/>
    <w:rsid w:val="00290CEF"/>
    <w:rsid w:val="002922E4"/>
    <w:rsid w:val="002950C1"/>
    <w:rsid w:val="002A010A"/>
    <w:rsid w:val="002A1396"/>
    <w:rsid w:val="002A1E5E"/>
    <w:rsid w:val="002A2200"/>
    <w:rsid w:val="002A5D25"/>
    <w:rsid w:val="002B1E83"/>
    <w:rsid w:val="002B3740"/>
    <w:rsid w:val="002B47EB"/>
    <w:rsid w:val="002C2D92"/>
    <w:rsid w:val="002C329C"/>
    <w:rsid w:val="002C4288"/>
    <w:rsid w:val="002C525C"/>
    <w:rsid w:val="002C5454"/>
    <w:rsid w:val="002C643E"/>
    <w:rsid w:val="002D3412"/>
    <w:rsid w:val="002D7796"/>
    <w:rsid w:val="002E0D61"/>
    <w:rsid w:val="002E1F70"/>
    <w:rsid w:val="002E4078"/>
    <w:rsid w:val="002E49A5"/>
    <w:rsid w:val="002E4A34"/>
    <w:rsid w:val="002E6A11"/>
    <w:rsid w:val="002F0F45"/>
    <w:rsid w:val="002F1E51"/>
    <w:rsid w:val="002F34CE"/>
    <w:rsid w:val="002F4A00"/>
    <w:rsid w:val="002F5192"/>
    <w:rsid w:val="002F56BB"/>
    <w:rsid w:val="002F68E4"/>
    <w:rsid w:val="00300C55"/>
    <w:rsid w:val="0030258C"/>
    <w:rsid w:val="00305847"/>
    <w:rsid w:val="00310A61"/>
    <w:rsid w:val="00311BBE"/>
    <w:rsid w:val="003164BC"/>
    <w:rsid w:val="00320133"/>
    <w:rsid w:val="00320841"/>
    <w:rsid w:val="00321ED9"/>
    <w:rsid w:val="00323222"/>
    <w:rsid w:val="003238D0"/>
    <w:rsid w:val="00324A9A"/>
    <w:rsid w:val="00325F0E"/>
    <w:rsid w:val="00331BFF"/>
    <w:rsid w:val="00332414"/>
    <w:rsid w:val="00340AA2"/>
    <w:rsid w:val="00342BDC"/>
    <w:rsid w:val="0034421F"/>
    <w:rsid w:val="003444A6"/>
    <w:rsid w:val="003455CD"/>
    <w:rsid w:val="00346EA0"/>
    <w:rsid w:val="003553CE"/>
    <w:rsid w:val="00357D92"/>
    <w:rsid w:val="00357F3D"/>
    <w:rsid w:val="0036040A"/>
    <w:rsid w:val="003635C5"/>
    <w:rsid w:val="00367146"/>
    <w:rsid w:val="00367223"/>
    <w:rsid w:val="00367E12"/>
    <w:rsid w:val="0037156E"/>
    <w:rsid w:val="00372744"/>
    <w:rsid w:val="00380ED3"/>
    <w:rsid w:val="0038105D"/>
    <w:rsid w:val="00381151"/>
    <w:rsid w:val="00382393"/>
    <w:rsid w:val="003830D2"/>
    <w:rsid w:val="00387D05"/>
    <w:rsid w:val="00395728"/>
    <w:rsid w:val="00397193"/>
    <w:rsid w:val="003A38C8"/>
    <w:rsid w:val="003B0099"/>
    <w:rsid w:val="003B5865"/>
    <w:rsid w:val="003C0B75"/>
    <w:rsid w:val="003C397C"/>
    <w:rsid w:val="003C3E40"/>
    <w:rsid w:val="003D5D58"/>
    <w:rsid w:val="003D69AD"/>
    <w:rsid w:val="003E00D3"/>
    <w:rsid w:val="003E261B"/>
    <w:rsid w:val="003E6745"/>
    <w:rsid w:val="003E6FB7"/>
    <w:rsid w:val="003F09A8"/>
    <w:rsid w:val="003F18FB"/>
    <w:rsid w:val="003F29D5"/>
    <w:rsid w:val="003F3398"/>
    <w:rsid w:val="003F3732"/>
    <w:rsid w:val="003F4F5A"/>
    <w:rsid w:val="003F5384"/>
    <w:rsid w:val="003F7F90"/>
    <w:rsid w:val="004005FF"/>
    <w:rsid w:val="00400BA3"/>
    <w:rsid w:val="0040473A"/>
    <w:rsid w:val="00406A27"/>
    <w:rsid w:val="00407304"/>
    <w:rsid w:val="0041175C"/>
    <w:rsid w:val="004153DF"/>
    <w:rsid w:val="004204AF"/>
    <w:rsid w:val="00424E46"/>
    <w:rsid w:val="0042532D"/>
    <w:rsid w:val="0042687B"/>
    <w:rsid w:val="00426CFF"/>
    <w:rsid w:val="004278A2"/>
    <w:rsid w:val="0043356C"/>
    <w:rsid w:val="00434357"/>
    <w:rsid w:val="00434360"/>
    <w:rsid w:val="00437B39"/>
    <w:rsid w:val="00440428"/>
    <w:rsid w:val="00441199"/>
    <w:rsid w:val="00442DA8"/>
    <w:rsid w:val="00443539"/>
    <w:rsid w:val="00445083"/>
    <w:rsid w:val="00447B02"/>
    <w:rsid w:val="00452168"/>
    <w:rsid w:val="0045468F"/>
    <w:rsid w:val="00455ACE"/>
    <w:rsid w:val="0045623B"/>
    <w:rsid w:val="00457CE1"/>
    <w:rsid w:val="00465416"/>
    <w:rsid w:val="0047169F"/>
    <w:rsid w:val="00472DEC"/>
    <w:rsid w:val="0047343C"/>
    <w:rsid w:val="00473E7F"/>
    <w:rsid w:val="0047479D"/>
    <w:rsid w:val="00475B23"/>
    <w:rsid w:val="00476B8A"/>
    <w:rsid w:val="00476BF6"/>
    <w:rsid w:val="00477DB3"/>
    <w:rsid w:val="00482ED6"/>
    <w:rsid w:val="004836D4"/>
    <w:rsid w:val="004837EE"/>
    <w:rsid w:val="00484D72"/>
    <w:rsid w:val="00485A11"/>
    <w:rsid w:val="00485F8B"/>
    <w:rsid w:val="00486D5D"/>
    <w:rsid w:val="00490A3D"/>
    <w:rsid w:val="00490C25"/>
    <w:rsid w:val="0049154F"/>
    <w:rsid w:val="004922D3"/>
    <w:rsid w:val="0049385E"/>
    <w:rsid w:val="0049418E"/>
    <w:rsid w:val="004954FA"/>
    <w:rsid w:val="00495605"/>
    <w:rsid w:val="004A458A"/>
    <w:rsid w:val="004A4FFB"/>
    <w:rsid w:val="004A7597"/>
    <w:rsid w:val="004B3F57"/>
    <w:rsid w:val="004B51A1"/>
    <w:rsid w:val="004C0464"/>
    <w:rsid w:val="004C0D01"/>
    <w:rsid w:val="004C1403"/>
    <w:rsid w:val="004C2D2A"/>
    <w:rsid w:val="004C357B"/>
    <w:rsid w:val="004C3A98"/>
    <w:rsid w:val="004C7187"/>
    <w:rsid w:val="004C7EBD"/>
    <w:rsid w:val="004D0347"/>
    <w:rsid w:val="004D5D2C"/>
    <w:rsid w:val="004D5FE4"/>
    <w:rsid w:val="004D6769"/>
    <w:rsid w:val="004D7119"/>
    <w:rsid w:val="004D718E"/>
    <w:rsid w:val="004E0800"/>
    <w:rsid w:val="004E1782"/>
    <w:rsid w:val="004E2601"/>
    <w:rsid w:val="004E5E43"/>
    <w:rsid w:val="004E6D4E"/>
    <w:rsid w:val="004E7F36"/>
    <w:rsid w:val="004F1D7B"/>
    <w:rsid w:val="004F21B0"/>
    <w:rsid w:val="004F235C"/>
    <w:rsid w:val="004F415C"/>
    <w:rsid w:val="004F4641"/>
    <w:rsid w:val="004F7101"/>
    <w:rsid w:val="0050031F"/>
    <w:rsid w:val="005005FB"/>
    <w:rsid w:val="00503F2B"/>
    <w:rsid w:val="00506C81"/>
    <w:rsid w:val="00511B49"/>
    <w:rsid w:val="0051379D"/>
    <w:rsid w:val="0051408C"/>
    <w:rsid w:val="00514389"/>
    <w:rsid w:val="00514446"/>
    <w:rsid w:val="00514782"/>
    <w:rsid w:val="00516109"/>
    <w:rsid w:val="005167EB"/>
    <w:rsid w:val="005171AF"/>
    <w:rsid w:val="005174E7"/>
    <w:rsid w:val="00524734"/>
    <w:rsid w:val="005260F5"/>
    <w:rsid w:val="00531704"/>
    <w:rsid w:val="0053287F"/>
    <w:rsid w:val="00533023"/>
    <w:rsid w:val="005339A4"/>
    <w:rsid w:val="005343FF"/>
    <w:rsid w:val="0054083F"/>
    <w:rsid w:val="00541A44"/>
    <w:rsid w:val="00541D9A"/>
    <w:rsid w:val="00542826"/>
    <w:rsid w:val="00542A28"/>
    <w:rsid w:val="00543BFA"/>
    <w:rsid w:val="005453BD"/>
    <w:rsid w:val="00546C61"/>
    <w:rsid w:val="00551369"/>
    <w:rsid w:val="00551766"/>
    <w:rsid w:val="005570EA"/>
    <w:rsid w:val="00561559"/>
    <w:rsid w:val="00564675"/>
    <w:rsid w:val="00567D8E"/>
    <w:rsid w:val="00570F48"/>
    <w:rsid w:val="00575BFC"/>
    <w:rsid w:val="00582725"/>
    <w:rsid w:val="005870D8"/>
    <w:rsid w:val="00590767"/>
    <w:rsid w:val="00591E91"/>
    <w:rsid w:val="005928B9"/>
    <w:rsid w:val="0059475F"/>
    <w:rsid w:val="00595597"/>
    <w:rsid w:val="005A39E6"/>
    <w:rsid w:val="005A4D6A"/>
    <w:rsid w:val="005A70DC"/>
    <w:rsid w:val="005B0DD2"/>
    <w:rsid w:val="005B1AFA"/>
    <w:rsid w:val="005B2AD2"/>
    <w:rsid w:val="005B340A"/>
    <w:rsid w:val="005B5046"/>
    <w:rsid w:val="005B5B10"/>
    <w:rsid w:val="005B7924"/>
    <w:rsid w:val="005C5C45"/>
    <w:rsid w:val="005C72D4"/>
    <w:rsid w:val="005D3C92"/>
    <w:rsid w:val="005D5C9F"/>
    <w:rsid w:val="005D7990"/>
    <w:rsid w:val="005E0C0E"/>
    <w:rsid w:val="005E136A"/>
    <w:rsid w:val="005E30F7"/>
    <w:rsid w:val="005E5951"/>
    <w:rsid w:val="005E7D89"/>
    <w:rsid w:val="005F2603"/>
    <w:rsid w:val="005F5CFE"/>
    <w:rsid w:val="0060555A"/>
    <w:rsid w:val="00606F4A"/>
    <w:rsid w:val="00616CE2"/>
    <w:rsid w:val="00622834"/>
    <w:rsid w:val="006233AA"/>
    <w:rsid w:val="00624B8D"/>
    <w:rsid w:val="00627800"/>
    <w:rsid w:val="00632CE1"/>
    <w:rsid w:val="00632D96"/>
    <w:rsid w:val="00632E48"/>
    <w:rsid w:val="00634740"/>
    <w:rsid w:val="006405F4"/>
    <w:rsid w:val="00641500"/>
    <w:rsid w:val="00645123"/>
    <w:rsid w:val="00645DB5"/>
    <w:rsid w:val="00650089"/>
    <w:rsid w:val="006530C6"/>
    <w:rsid w:val="006537BA"/>
    <w:rsid w:val="00654118"/>
    <w:rsid w:val="006567A6"/>
    <w:rsid w:val="006578F1"/>
    <w:rsid w:val="00657976"/>
    <w:rsid w:val="0066074B"/>
    <w:rsid w:val="0066728C"/>
    <w:rsid w:val="006711BF"/>
    <w:rsid w:val="00673A55"/>
    <w:rsid w:val="0067409A"/>
    <w:rsid w:val="006759A8"/>
    <w:rsid w:val="006810B3"/>
    <w:rsid w:val="006824A5"/>
    <w:rsid w:val="00683440"/>
    <w:rsid w:val="00683A5C"/>
    <w:rsid w:val="006845A3"/>
    <w:rsid w:val="006862ED"/>
    <w:rsid w:val="0069244D"/>
    <w:rsid w:val="006976C4"/>
    <w:rsid w:val="006A01FB"/>
    <w:rsid w:val="006A05FE"/>
    <w:rsid w:val="006A0814"/>
    <w:rsid w:val="006A09BE"/>
    <w:rsid w:val="006A14B3"/>
    <w:rsid w:val="006A1FDA"/>
    <w:rsid w:val="006A2FD7"/>
    <w:rsid w:val="006A6EC8"/>
    <w:rsid w:val="006B0573"/>
    <w:rsid w:val="006B13C8"/>
    <w:rsid w:val="006B6B63"/>
    <w:rsid w:val="006B6B98"/>
    <w:rsid w:val="006B7F00"/>
    <w:rsid w:val="006C1E7C"/>
    <w:rsid w:val="006C2E9D"/>
    <w:rsid w:val="006C3C25"/>
    <w:rsid w:val="006C429A"/>
    <w:rsid w:val="006C501D"/>
    <w:rsid w:val="006C586A"/>
    <w:rsid w:val="006C6571"/>
    <w:rsid w:val="006D0B50"/>
    <w:rsid w:val="006D24EA"/>
    <w:rsid w:val="006D2587"/>
    <w:rsid w:val="006D51A8"/>
    <w:rsid w:val="006D58BB"/>
    <w:rsid w:val="006E0E61"/>
    <w:rsid w:val="006E1157"/>
    <w:rsid w:val="006E432D"/>
    <w:rsid w:val="006E43B3"/>
    <w:rsid w:val="006E666E"/>
    <w:rsid w:val="006E7D48"/>
    <w:rsid w:val="006F1D43"/>
    <w:rsid w:val="006F2371"/>
    <w:rsid w:val="006F442D"/>
    <w:rsid w:val="006F5A2A"/>
    <w:rsid w:val="00706140"/>
    <w:rsid w:val="00706446"/>
    <w:rsid w:val="00706DAC"/>
    <w:rsid w:val="00710A40"/>
    <w:rsid w:val="00712672"/>
    <w:rsid w:val="00713C0B"/>
    <w:rsid w:val="00714BDA"/>
    <w:rsid w:val="007168A5"/>
    <w:rsid w:val="0072078F"/>
    <w:rsid w:val="00720B08"/>
    <w:rsid w:val="00724FDE"/>
    <w:rsid w:val="00725CBF"/>
    <w:rsid w:val="00726CE7"/>
    <w:rsid w:val="00732ED7"/>
    <w:rsid w:val="00735AF5"/>
    <w:rsid w:val="007372E6"/>
    <w:rsid w:val="00742ECC"/>
    <w:rsid w:val="00743ED8"/>
    <w:rsid w:val="00744294"/>
    <w:rsid w:val="00745723"/>
    <w:rsid w:val="0074670A"/>
    <w:rsid w:val="00746969"/>
    <w:rsid w:val="007516BC"/>
    <w:rsid w:val="00752A5F"/>
    <w:rsid w:val="0075384E"/>
    <w:rsid w:val="00756D7C"/>
    <w:rsid w:val="0076050F"/>
    <w:rsid w:val="00761BF2"/>
    <w:rsid w:val="0076264F"/>
    <w:rsid w:val="00763EE3"/>
    <w:rsid w:val="007646EC"/>
    <w:rsid w:val="00767651"/>
    <w:rsid w:val="007708C3"/>
    <w:rsid w:val="00770BC4"/>
    <w:rsid w:val="00777149"/>
    <w:rsid w:val="0078055E"/>
    <w:rsid w:val="00780614"/>
    <w:rsid w:val="007814CC"/>
    <w:rsid w:val="00781D42"/>
    <w:rsid w:val="00784137"/>
    <w:rsid w:val="00784EE7"/>
    <w:rsid w:val="00784FDC"/>
    <w:rsid w:val="0078534F"/>
    <w:rsid w:val="007864E0"/>
    <w:rsid w:val="00786C73"/>
    <w:rsid w:val="00786F01"/>
    <w:rsid w:val="00787D04"/>
    <w:rsid w:val="00792ACE"/>
    <w:rsid w:val="007935E3"/>
    <w:rsid w:val="007970A5"/>
    <w:rsid w:val="007A3D6D"/>
    <w:rsid w:val="007A5E70"/>
    <w:rsid w:val="007A6247"/>
    <w:rsid w:val="007A70E4"/>
    <w:rsid w:val="007B2C8C"/>
    <w:rsid w:val="007B5627"/>
    <w:rsid w:val="007B6CF0"/>
    <w:rsid w:val="007C2035"/>
    <w:rsid w:val="007C2EB9"/>
    <w:rsid w:val="007C61D0"/>
    <w:rsid w:val="007C650D"/>
    <w:rsid w:val="007D09D8"/>
    <w:rsid w:val="007D26A8"/>
    <w:rsid w:val="007D2801"/>
    <w:rsid w:val="007D3F31"/>
    <w:rsid w:val="007D488F"/>
    <w:rsid w:val="007D6B0D"/>
    <w:rsid w:val="007E0F86"/>
    <w:rsid w:val="007E2573"/>
    <w:rsid w:val="007E3C69"/>
    <w:rsid w:val="007E6318"/>
    <w:rsid w:val="007E684C"/>
    <w:rsid w:val="007F09C6"/>
    <w:rsid w:val="007F5FAC"/>
    <w:rsid w:val="007F6D20"/>
    <w:rsid w:val="00802231"/>
    <w:rsid w:val="00804233"/>
    <w:rsid w:val="00805DC4"/>
    <w:rsid w:val="0081085D"/>
    <w:rsid w:val="00812EEB"/>
    <w:rsid w:val="0081456C"/>
    <w:rsid w:val="008148AA"/>
    <w:rsid w:val="00817502"/>
    <w:rsid w:val="008207E1"/>
    <w:rsid w:val="008212AD"/>
    <w:rsid w:val="00821547"/>
    <w:rsid w:val="0082298D"/>
    <w:rsid w:val="00823A14"/>
    <w:rsid w:val="00825045"/>
    <w:rsid w:val="00827453"/>
    <w:rsid w:val="00827E29"/>
    <w:rsid w:val="00831C1D"/>
    <w:rsid w:val="00832A27"/>
    <w:rsid w:val="00832EF3"/>
    <w:rsid w:val="0083542B"/>
    <w:rsid w:val="00835524"/>
    <w:rsid w:val="0083579B"/>
    <w:rsid w:val="008368C6"/>
    <w:rsid w:val="00840FDE"/>
    <w:rsid w:val="0084135D"/>
    <w:rsid w:val="008416E1"/>
    <w:rsid w:val="00841BFE"/>
    <w:rsid w:val="008457B6"/>
    <w:rsid w:val="00845DD9"/>
    <w:rsid w:val="0085128A"/>
    <w:rsid w:val="008546ED"/>
    <w:rsid w:val="008559B9"/>
    <w:rsid w:val="00861B7D"/>
    <w:rsid w:val="00872E05"/>
    <w:rsid w:val="008770C8"/>
    <w:rsid w:val="008814E3"/>
    <w:rsid w:val="008829FB"/>
    <w:rsid w:val="00882FA7"/>
    <w:rsid w:val="00884A2E"/>
    <w:rsid w:val="00886453"/>
    <w:rsid w:val="00890042"/>
    <w:rsid w:val="008912A1"/>
    <w:rsid w:val="00892EE6"/>
    <w:rsid w:val="00894B1F"/>
    <w:rsid w:val="00895096"/>
    <w:rsid w:val="00897977"/>
    <w:rsid w:val="00897CC4"/>
    <w:rsid w:val="008A0542"/>
    <w:rsid w:val="008A30D1"/>
    <w:rsid w:val="008A361F"/>
    <w:rsid w:val="008A3694"/>
    <w:rsid w:val="008A5B64"/>
    <w:rsid w:val="008B11A5"/>
    <w:rsid w:val="008B1F02"/>
    <w:rsid w:val="008B2AFD"/>
    <w:rsid w:val="008B3DD4"/>
    <w:rsid w:val="008C2A94"/>
    <w:rsid w:val="008C555B"/>
    <w:rsid w:val="008D15AB"/>
    <w:rsid w:val="008D5C5F"/>
    <w:rsid w:val="008E34DF"/>
    <w:rsid w:val="008E50F3"/>
    <w:rsid w:val="008E6005"/>
    <w:rsid w:val="008E6CEE"/>
    <w:rsid w:val="008F0B0A"/>
    <w:rsid w:val="008F259B"/>
    <w:rsid w:val="00901914"/>
    <w:rsid w:val="009027D6"/>
    <w:rsid w:val="00903505"/>
    <w:rsid w:val="00903A40"/>
    <w:rsid w:val="009046DA"/>
    <w:rsid w:val="0090493D"/>
    <w:rsid w:val="00906128"/>
    <w:rsid w:val="00910B2E"/>
    <w:rsid w:val="009116AB"/>
    <w:rsid w:val="0091187F"/>
    <w:rsid w:val="009122D7"/>
    <w:rsid w:val="0091391F"/>
    <w:rsid w:val="00913ABD"/>
    <w:rsid w:val="00915BBD"/>
    <w:rsid w:val="009320DD"/>
    <w:rsid w:val="009338A3"/>
    <w:rsid w:val="00933C58"/>
    <w:rsid w:val="009352DC"/>
    <w:rsid w:val="00935B10"/>
    <w:rsid w:val="00937F6E"/>
    <w:rsid w:val="00940AA6"/>
    <w:rsid w:val="00940FEF"/>
    <w:rsid w:val="0094484F"/>
    <w:rsid w:val="009448E2"/>
    <w:rsid w:val="00945419"/>
    <w:rsid w:val="00950AAC"/>
    <w:rsid w:val="00951774"/>
    <w:rsid w:val="00953599"/>
    <w:rsid w:val="009541F2"/>
    <w:rsid w:val="009555FB"/>
    <w:rsid w:val="009616DF"/>
    <w:rsid w:val="0096529F"/>
    <w:rsid w:val="0096626A"/>
    <w:rsid w:val="0097152F"/>
    <w:rsid w:val="009718D1"/>
    <w:rsid w:val="0097344E"/>
    <w:rsid w:val="009734F5"/>
    <w:rsid w:val="009828C8"/>
    <w:rsid w:val="00985912"/>
    <w:rsid w:val="00990DDE"/>
    <w:rsid w:val="009955D7"/>
    <w:rsid w:val="009968A1"/>
    <w:rsid w:val="00997D4D"/>
    <w:rsid w:val="009A0B11"/>
    <w:rsid w:val="009A7390"/>
    <w:rsid w:val="009B18DB"/>
    <w:rsid w:val="009B2D5F"/>
    <w:rsid w:val="009B5191"/>
    <w:rsid w:val="009B6754"/>
    <w:rsid w:val="009B7B2A"/>
    <w:rsid w:val="009B7D7B"/>
    <w:rsid w:val="009B7D8E"/>
    <w:rsid w:val="009C007E"/>
    <w:rsid w:val="009C11BF"/>
    <w:rsid w:val="009C4E59"/>
    <w:rsid w:val="009C62E5"/>
    <w:rsid w:val="009D0413"/>
    <w:rsid w:val="009D54A5"/>
    <w:rsid w:val="009D5775"/>
    <w:rsid w:val="009D6000"/>
    <w:rsid w:val="009D622B"/>
    <w:rsid w:val="009D6A5C"/>
    <w:rsid w:val="009D7DC2"/>
    <w:rsid w:val="009E01DF"/>
    <w:rsid w:val="009E215E"/>
    <w:rsid w:val="009E284B"/>
    <w:rsid w:val="009E41BA"/>
    <w:rsid w:val="009E5A67"/>
    <w:rsid w:val="009E755B"/>
    <w:rsid w:val="009F009A"/>
    <w:rsid w:val="009F071D"/>
    <w:rsid w:val="009F5067"/>
    <w:rsid w:val="00A03677"/>
    <w:rsid w:val="00A0421D"/>
    <w:rsid w:val="00A12B5B"/>
    <w:rsid w:val="00A13FF9"/>
    <w:rsid w:val="00A14054"/>
    <w:rsid w:val="00A204F0"/>
    <w:rsid w:val="00A27856"/>
    <w:rsid w:val="00A27B93"/>
    <w:rsid w:val="00A30710"/>
    <w:rsid w:val="00A329D5"/>
    <w:rsid w:val="00A32D41"/>
    <w:rsid w:val="00A350AE"/>
    <w:rsid w:val="00A36047"/>
    <w:rsid w:val="00A36987"/>
    <w:rsid w:val="00A36A6C"/>
    <w:rsid w:val="00A42A42"/>
    <w:rsid w:val="00A4362A"/>
    <w:rsid w:val="00A43A18"/>
    <w:rsid w:val="00A43F81"/>
    <w:rsid w:val="00A4496C"/>
    <w:rsid w:val="00A500E8"/>
    <w:rsid w:val="00A531F8"/>
    <w:rsid w:val="00A54306"/>
    <w:rsid w:val="00A54ED1"/>
    <w:rsid w:val="00A56388"/>
    <w:rsid w:val="00A5671F"/>
    <w:rsid w:val="00A5699F"/>
    <w:rsid w:val="00A60B63"/>
    <w:rsid w:val="00A60FE1"/>
    <w:rsid w:val="00A61E44"/>
    <w:rsid w:val="00A63A58"/>
    <w:rsid w:val="00A649DD"/>
    <w:rsid w:val="00A65793"/>
    <w:rsid w:val="00A65C67"/>
    <w:rsid w:val="00A66730"/>
    <w:rsid w:val="00A67BE9"/>
    <w:rsid w:val="00A706A5"/>
    <w:rsid w:val="00A74D64"/>
    <w:rsid w:val="00A773E8"/>
    <w:rsid w:val="00A84195"/>
    <w:rsid w:val="00A85D20"/>
    <w:rsid w:val="00A87764"/>
    <w:rsid w:val="00A879EF"/>
    <w:rsid w:val="00A90B57"/>
    <w:rsid w:val="00A9261B"/>
    <w:rsid w:val="00A94A03"/>
    <w:rsid w:val="00A97679"/>
    <w:rsid w:val="00AA0A5D"/>
    <w:rsid w:val="00AA71F2"/>
    <w:rsid w:val="00AA7668"/>
    <w:rsid w:val="00AB3CFD"/>
    <w:rsid w:val="00AC0EDC"/>
    <w:rsid w:val="00AC1BFC"/>
    <w:rsid w:val="00AC29D4"/>
    <w:rsid w:val="00AD0AEF"/>
    <w:rsid w:val="00AD3504"/>
    <w:rsid w:val="00AD35DD"/>
    <w:rsid w:val="00AD4B8C"/>
    <w:rsid w:val="00AD4B92"/>
    <w:rsid w:val="00AD7E61"/>
    <w:rsid w:val="00AE11CB"/>
    <w:rsid w:val="00AE69D6"/>
    <w:rsid w:val="00AF02D6"/>
    <w:rsid w:val="00AF32A6"/>
    <w:rsid w:val="00AF3FB5"/>
    <w:rsid w:val="00AF5DFC"/>
    <w:rsid w:val="00B04B7B"/>
    <w:rsid w:val="00B0597D"/>
    <w:rsid w:val="00B124C1"/>
    <w:rsid w:val="00B12A28"/>
    <w:rsid w:val="00B14AE5"/>
    <w:rsid w:val="00B23C9D"/>
    <w:rsid w:val="00B25384"/>
    <w:rsid w:val="00B26624"/>
    <w:rsid w:val="00B3042B"/>
    <w:rsid w:val="00B33A67"/>
    <w:rsid w:val="00B34C9F"/>
    <w:rsid w:val="00B357D7"/>
    <w:rsid w:val="00B35856"/>
    <w:rsid w:val="00B368E7"/>
    <w:rsid w:val="00B408A3"/>
    <w:rsid w:val="00B40EFB"/>
    <w:rsid w:val="00B431A1"/>
    <w:rsid w:val="00B43C8A"/>
    <w:rsid w:val="00B4623C"/>
    <w:rsid w:val="00B463E9"/>
    <w:rsid w:val="00B467C2"/>
    <w:rsid w:val="00B52366"/>
    <w:rsid w:val="00B57713"/>
    <w:rsid w:val="00B620F1"/>
    <w:rsid w:val="00B624FA"/>
    <w:rsid w:val="00B66499"/>
    <w:rsid w:val="00B70DAB"/>
    <w:rsid w:val="00B719B9"/>
    <w:rsid w:val="00B73535"/>
    <w:rsid w:val="00B73DDF"/>
    <w:rsid w:val="00B75EDD"/>
    <w:rsid w:val="00B80BEE"/>
    <w:rsid w:val="00B81E1F"/>
    <w:rsid w:val="00B91C6A"/>
    <w:rsid w:val="00B932C9"/>
    <w:rsid w:val="00B93EA4"/>
    <w:rsid w:val="00B964B7"/>
    <w:rsid w:val="00B97BF1"/>
    <w:rsid w:val="00BA3929"/>
    <w:rsid w:val="00BA5784"/>
    <w:rsid w:val="00BA5CAB"/>
    <w:rsid w:val="00BA6D98"/>
    <w:rsid w:val="00BB4029"/>
    <w:rsid w:val="00BB4592"/>
    <w:rsid w:val="00BC4BF9"/>
    <w:rsid w:val="00BC5A20"/>
    <w:rsid w:val="00BC6B80"/>
    <w:rsid w:val="00BC7CEB"/>
    <w:rsid w:val="00BD139B"/>
    <w:rsid w:val="00BD1F7A"/>
    <w:rsid w:val="00BD3D24"/>
    <w:rsid w:val="00BD528E"/>
    <w:rsid w:val="00BE45B0"/>
    <w:rsid w:val="00BE46D1"/>
    <w:rsid w:val="00BE5456"/>
    <w:rsid w:val="00BE6BCF"/>
    <w:rsid w:val="00BE6C67"/>
    <w:rsid w:val="00BE7954"/>
    <w:rsid w:val="00BE795E"/>
    <w:rsid w:val="00BF237E"/>
    <w:rsid w:val="00BF57CB"/>
    <w:rsid w:val="00BF7144"/>
    <w:rsid w:val="00BF7BCB"/>
    <w:rsid w:val="00C03703"/>
    <w:rsid w:val="00C038C1"/>
    <w:rsid w:val="00C12C84"/>
    <w:rsid w:val="00C162D8"/>
    <w:rsid w:val="00C2038D"/>
    <w:rsid w:val="00C22F4A"/>
    <w:rsid w:val="00C256A2"/>
    <w:rsid w:val="00C26021"/>
    <w:rsid w:val="00C26520"/>
    <w:rsid w:val="00C27BBD"/>
    <w:rsid w:val="00C301DC"/>
    <w:rsid w:val="00C31405"/>
    <w:rsid w:val="00C343C6"/>
    <w:rsid w:val="00C4047D"/>
    <w:rsid w:val="00C407E0"/>
    <w:rsid w:val="00C4095A"/>
    <w:rsid w:val="00C4207A"/>
    <w:rsid w:val="00C43341"/>
    <w:rsid w:val="00C454B8"/>
    <w:rsid w:val="00C45ED8"/>
    <w:rsid w:val="00C47C9A"/>
    <w:rsid w:val="00C5026E"/>
    <w:rsid w:val="00C51099"/>
    <w:rsid w:val="00C523D5"/>
    <w:rsid w:val="00C52637"/>
    <w:rsid w:val="00C559AD"/>
    <w:rsid w:val="00C56BBC"/>
    <w:rsid w:val="00C61782"/>
    <w:rsid w:val="00C62416"/>
    <w:rsid w:val="00C63461"/>
    <w:rsid w:val="00C63B08"/>
    <w:rsid w:val="00C63D8A"/>
    <w:rsid w:val="00C64B27"/>
    <w:rsid w:val="00C65D31"/>
    <w:rsid w:val="00C72687"/>
    <w:rsid w:val="00C75B8B"/>
    <w:rsid w:val="00C75EB2"/>
    <w:rsid w:val="00C77E9D"/>
    <w:rsid w:val="00C832ED"/>
    <w:rsid w:val="00C920B3"/>
    <w:rsid w:val="00C93F47"/>
    <w:rsid w:val="00C95BDF"/>
    <w:rsid w:val="00C96797"/>
    <w:rsid w:val="00CA070F"/>
    <w:rsid w:val="00CA67B7"/>
    <w:rsid w:val="00CB0F9A"/>
    <w:rsid w:val="00CB116F"/>
    <w:rsid w:val="00CB2609"/>
    <w:rsid w:val="00CB27C5"/>
    <w:rsid w:val="00CB38C3"/>
    <w:rsid w:val="00CB42CE"/>
    <w:rsid w:val="00CB4663"/>
    <w:rsid w:val="00CC2060"/>
    <w:rsid w:val="00CC34A8"/>
    <w:rsid w:val="00CC42FC"/>
    <w:rsid w:val="00CC7835"/>
    <w:rsid w:val="00CD0E42"/>
    <w:rsid w:val="00CD0FB6"/>
    <w:rsid w:val="00CD3445"/>
    <w:rsid w:val="00CD423F"/>
    <w:rsid w:val="00CD45B9"/>
    <w:rsid w:val="00CD6458"/>
    <w:rsid w:val="00CE34B7"/>
    <w:rsid w:val="00CE42E9"/>
    <w:rsid w:val="00CE6917"/>
    <w:rsid w:val="00CE78CE"/>
    <w:rsid w:val="00CF2985"/>
    <w:rsid w:val="00CF7092"/>
    <w:rsid w:val="00D07A99"/>
    <w:rsid w:val="00D16428"/>
    <w:rsid w:val="00D1704F"/>
    <w:rsid w:val="00D20C07"/>
    <w:rsid w:val="00D222F1"/>
    <w:rsid w:val="00D25CFF"/>
    <w:rsid w:val="00D26BE3"/>
    <w:rsid w:val="00D27A7A"/>
    <w:rsid w:val="00D27B83"/>
    <w:rsid w:val="00D350A3"/>
    <w:rsid w:val="00D36D4D"/>
    <w:rsid w:val="00D3720D"/>
    <w:rsid w:val="00D41CF3"/>
    <w:rsid w:val="00D4671B"/>
    <w:rsid w:val="00D54E2B"/>
    <w:rsid w:val="00D551E5"/>
    <w:rsid w:val="00D5634E"/>
    <w:rsid w:val="00D6010F"/>
    <w:rsid w:val="00D621DC"/>
    <w:rsid w:val="00D62471"/>
    <w:rsid w:val="00D62472"/>
    <w:rsid w:val="00D677DD"/>
    <w:rsid w:val="00D70866"/>
    <w:rsid w:val="00D722E0"/>
    <w:rsid w:val="00D72C96"/>
    <w:rsid w:val="00D73379"/>
    <w:rsid w:val="00D73442"/>
    <w:rsid w:val="00D76708"/>
    <w:rsid w:val="00D8007C"/>
    <w:rsid w:val="00D81A6B"/>
    <w:rsid w:val="00D827AF"/>
    <w:rsid w:val="00D856DC"/>
    <w:rsid w:val="00D863CD"/>
    <w:rsid w:val="00D94048"/>
    <w:rsid w:val="00D95448"/>
    <w:rsid w:val="00D9763B"/>
    <w:rsid w:val="00DA2DC2"/>
    <w:rsid w:val="00DA3266"/>
    <w:rsid w:val="00DA6843"/>
    <w:rsid w:val="00DB08B5"/>
    <w:rsid w:val="00DB0983"/>
    <w:rsid w:val="00DB152B"/>
    <w:rsid w:val="00DB2C12"/>
    <w:rsid w:val="00DB30B6"/>
    <w:rsid w:val="00DB51D2"/>
    <w:rsid w:val="00DB58DA"/>
    <w:rsid w:val="00DB689D"/>
    <w:rsid w:val="00DB6E7B"/>
    <w:rsid w:val="00DB76A0"/>
    <w:rsid w:val="00DC4540"/>
    <w:rsid w:val="00DC7DE2"/>
    <w:rsid w:val="00DD027B"/>
    <w:rsid w:val="00DD0DC5"/>
    <w:rsid w:val="00DD126F"/>
    <w:rsid w:val="00DD5FD6"/>
    <w:rsid w:val="00DD7DF0"/>
    <w:rsid w:val="00DE3F64"/>
    <w:rsid w:val="00DE4AF4"/>
    <w:rsid w:val="00DE7429"/>
    <w:rsid w:val="00DF1967"/>
    <w:rsid w:val="00DF5766"/>
    <w:rsid w:val="00DF60A9"/>
    <w:rsid w:val="00DF6B57"/>
    <w:rsid w:val="00E01236"/>
    <w:rsid w:val="00E165AF"/>
    <w:rsid w:val="00E175A3"/>
    <w:rsid w:val="00E22E81"/>
    <w:rsid w:val="00E25D83"/>
    <w:rsid w:val="00E33BFA"/>
    <w:rsid w:val="00E37CF3"/>
    <w:rsid w:val="00E42422"/>
    <w:rsid w:val="00E43621"/>
    <w:rsid w:val="00E44C6C"/>
    <w:rsid w:val="00E46467"/>
    <w:rsid w:val="00E46746"/>
    <w:rsid w:val="00E54E76"/>
    <w:rsid w:val="00E56A9A"/>
    <w:rsid w:val="00E56DE7"/>
    <w:rsid w:val="00E65B3F"/>
    <w:rsid w:val="00E662A3"/>
    <w:rsid w:val="00E66C9E"/>
    <w:rsid w:val="00E67BC6"/>
    <w:rsid w:val="00E7497D"/>
    <w:rsid w:val="00E764AC"/>
    <w:rsid w:val="00E77BB3"/>
    <w:rsid w:val="00E77CFA"/>
    <w:rsid w:val="00E77F56"/>
    <w:rsid w:val="00E809A9"/>
    <w:rsid w:val="00E80F03"/>
    <w:rsid w:val="00E81564"/>
    <w:rsid w:val="00E82F0E"/>
    <w:rsid w:val="00E83279"/>
    <w:rsid w:val="00E87411"/>
    <w:rsid w:val="00E9056B"/>
    <w:rsid w:val="00E9113A"/>
    <w:rsid w:val="00E93AF0"/>
    <w:rsid w:val="00E942BA"/>
    <w:rsid w:val="00E95342"/>
    <w:rsid w:val="00E958C5"/>
    <w:rsid w:val="00E97673"/>
    <w:rsid w:val="00EA0280"/>
    <w:rsid w:val="00EA2079"/>
    <w:rsid w:val="00EA21DD"/>
    <w:rsid w:val="00EA3F86"/>
    <w:rsid w:val="00EA446D"/>
    <w:rsid w:val="00EA7484"/>
    <w:rsid w:val="00EB2D20"/>
    <w:rsid w:val="00EB4050"/>
    <w:rsid w:val="00EB4913"/>
    <w:rsid w:val="00EB5514"/>
    <w:rsid w:val="00EB6342"/>
    <w:rsid w:val="00EB67A7"/>
    <w:rsid w:val="00EC11E7"/>
    <w:rsid w:val="00EC22E4"/>
    <w:rsid w:val="00EC4EC6"/>
    <w:rsid w:val="00EC65A0"/>
    <w:rsid w:val="00EC79C9"/>
    <w:rsid w:val="00EC7AA6"/>
    <w:rsid w:val="00ED06F8"/>
    <w:rsid w:val="00ED111C"/>
    <w:rsid w:val="00ED527D"/>
    <w:rsid w:val="00EE1AA9"/>
    <w:rsid w:val="00EE73CD"/>
    <w:rsid w:val="00EF0BE1"/>
    <w:rsid w:val="00EF16AC"/>
    <w:rsid w:val="00EF3C4D"/>
    <w:rsid w:val="00EF4BE0"/>
    <w:rsid w:val="00EF75EA"/>
    <w:rsid w:val="00F06AA0"/>
    <w:rsid w:val="00F07785"/>
    <w:rsid w:val="00F0779C"/>
    <w:rsid w:val="00F07BD9"/>
    <w:rsid w:val="00F07E7D"/>
    <w:rsid w:val="00F12BD2"/>
    <w:rsid w:val="00F14CD4"/>
    <w:rsid w:val="00F1537B"/>
    <w:rsid w:val="00F155DD"/>
    <w:rsid w:val="00F1596A"/>
    <w:rsid w:val="00F15B32"/>
    <w:rsid w:val="00F178DD"/>
    <w:rsid w:val="00F22809"/>
    <w:rsid w:val="00F241CA"/>
    <w:rsid w:val="00F25DB8"/>
    <w:rsid w:val="00F278D1"/>
    <w:rsid w:val="00F3105E"/>
    <w:rsid w:val="00F328D3"/>
    <w:rsid w:val="00F33442"/>
    <w:rsid w:val="00F340F9"/>
    <w:rsid w:val="00F37CD2"/>
    <w:rsid w:val="00F401C6"/>
    <w:rsid w:val="00F444DE"/>
    <w:rsid w:val="00F45C7A"/>
    <w:rsid w:val="00F46AFD"/>
    <w:rsid w:val="00F471FC"/>
    <w:rsid w:val="00F50FF8"/>
    <w:rsid w:val="00F51356"/>
    <w:rsid w:val="00F53843"/>
    <w:rsid w:val="00F54AD5"/>
    <w:rsid w:val="00F5559F"/>
    <w:rsid w:val="00F6267C"/>
    <w:rsid w:val="00F7194E"/>
    <w:rsid w:val="00F729EC"/>
    <w:rsid w:val="00F72B93"/>
    <w:rsid w:val="00F73D5A"/>
    <w:rsid w:val="00F751C7"/>
    <w:rsid w:val="00F75254"/>
    <w:rsid w:val="00F82A6C"/>
    <w:rsid w:val="00F85A15"/>
    <w:rsid w:val="00F87820"/>
    <w:rsid w:val="00F916AA"/>
    <w:rsid w:val="00F93C78"/>
    <w:rsid w:val="00F9413A"/>
    <w:rsid w:val="00FA0870"/>
    <w:rsid w:val="00FA0AC7"/>
    <w:rsid w:val="00FA2E30"/>
    <w:rsid w:val="00FA31E2"/>
    <w:rsid w:val="00FA5A91"/>
    <w:rsid w:val="00FA6CC2"/>
    <w:rsid w:val="00FB53B3"/>
    <w:rsid w:val="00FC2827"/>
    <w:rsid w:val="00FC2B65"/>
    <w:rsid w:val="00FC4724"/>
    <w:rsid w:val="00FC5B82"/>
    <w:rsid w:val="00FC630A"/>
    <w:rsid w:val="00FC70FF"/>
    <w:rsid w:val="00FC713B"/>
    <w:rsid w:val="00FD0ACD"/>
    <w:rsid w:val="00FD1992"/>
    <w:rsid w:val="00FD1CE7"/>
    <w:rsid w:val="00FD25EC"/>
    <w:rsid w:val="00FD2F59"/>
    <w:rsid w:val="00FD5BC5"/>
    <w:rsid w:val="00FD76C6"/>
    <w:rsid w:val="00FE14C5"/>
    <w:rsid w:val="00FE2C5A"/>
    <w:rsid w:val="00FE3096"/>
    <w:rsid w:val="00FE38FB"/>
    <w:rsid w:val="00FE4216"/>
    <w:rsid w:val="00FE5618"/>
    <w:rsid w:val="00FE7D0C"/>
    <w:rsid w:val="00FE7D72"/>
    <w:rsid w:val="00FF2585"/>
    <w:rsid w:val="00FF2D57"/>
    <w:rsid w:val="00FF413A"/>
    <w:rsid w:val="00FF61D8"/>
    <w:rsid w:val="00FF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B9812"/>
  <w15:chartTrackingRefBased/>
  <w15:docId w15:val="{5F875FCA-12B9-423E-8275-2AC26F295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36D4"/>
  </w:style>
  <w:style w:type="paragraph" w:styleId="Heading1">
    <w:name w:val="heading 1"/>
    <w:basedOn w:val="Normal"/>
    <w:next w:val="Normal"/>
    <w:link w:val="Heading1Char"/>
    <w:uiPriority w:val="9"/>
    <w:qFormat/>
    <w:rsid w:val="00AC0E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0E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C0E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C0ED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4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11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C0ED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C0ED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C0ED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C0ED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AC0EDC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C0EDC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C0EDC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C0EDC"/>
    <w:rPr>
      <w:rFonts w:ascii="Calibri" w:hAnsi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AC0EDC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AC0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Geenlijst1">
    <w:name w:val="Geen lijst1"/>
    <w:next w:val="NoList"/>
    <w:uiPriority w:val="99"/>
    <w:semiHidden/>
    <w:unhideWhenUsed/>
    <w:rsid w:val="00AC0EDC"/>
  </w:style>
  <w:style w:type="table" w:customStyle="1" w:styleId="Tabelraster1">
    <w:name w:val="Tabelraster1"/>
    <w:basedOn w:val="TableNormal"/>
    <w:next w:val="TableGrid"/>
    <w:uiPriority w:val="39"/>
    <w:rsid w:val="00AC0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C0EDC"/>
    <w:pPr>
      <w:spacing w:after="0" w:line="240" w:lineRule="auto"/>
    </w:pPr>
  </w:style>
  <w:style w:type="character" w:customStyle="1" w:styleId="highlight2">
    <w:name w:val="highlight2"/>
    <w:basedOn w:val="DefaultParagraphFont"/>
    <w:rsid w:val="00AC0EDC"/>
  </w:style>
  <w:style w:type="paragraph" w:styleId="Header">
    <w:name w:val="header"/>
    <w:basedOn w:val="Normal"/>
    <w:link w:val="HeaderChar"/>
    <w:uiPriority w:val="99"/>
    <w:unhideWhenUsed/>
    <w:rsid w:val="00AC0E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0EDC"/>
  </w:style>
  <w:style w:type="paragraph" w:styleId="Footer">
    <w:name w:val="footer"/>
    <w:basedOn w:val="Normal"/>
    <w:link w:val="FooterChar"/>
    <w:uiPriority w:val="99"/>
    <w:unhideWhenUsed/>
    <w:rsid w:val="00AC0E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0EDC"/>
  </w:style>
  <w:style w:type="paragraph" w:styleId="Caption">
    <w:name w:val="caption"/>
    <w:basedOn w:val="Normal"/>
    <w:next w:val="Normal"/>
    <w:uiPriority w:val="35"/>
    <w:unhideWhenUsed/>
    <w:qFormat/>
    <w:rsid w:val="00AC0ED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C0EDC"/>
  </w:style>
  <w:style w:type="character" w:styleId="CommentReference">
    <w:name w:val="annotation reference"/>
    <w:basedOn w:val="DefaultParagraphFont"/>
    <w:uiPriority w:val="99"/>
    <w:semiHidden/>
    <w:unhideWhenUsed/>
    <w:rsid w:val="00AC0E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0E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0E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0E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0EDC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C0ED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5328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2D4FB384.dotm</Template>
  <TotalTime>5</TotalTime>
  <Pages>16</Pages>
  <Words>3870</Words>
  <Characters>21289</Characters>
  <Application>Microsoft Office Word</Application>
  <DocSecurity>0</DocSecurity>
  <Lines>177</Lines>
  <Paragraphs>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Liu, Yue</cp:lastModifiedBy>
  <cp:revision>5</cp:revision>
  <dcterms:created xsi:type="dcterms:W3CDTF">2019-12-31T09:39:00Z</dcterms:created>
  <dcterms:modified xsi:type="dcterms:W3CDTF">2019-12-31T12:56:00Z</dcterms:modified>
</cp:coreProperties>
</file>